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2F" w:rsidRDefault="00C25334">
      <w:pPr>
        <w:pStyle w:val="Normalny"/>
        <w:jc w:val="center"/>
      </w:pPr>
      <w:bookmarkStart w:id="0" w:name="_GoBack"/>
      <w:bookmarkEnd w:id="0"/>
      <w:r>
        <w:rPr>
          <w:rStyle w:val="Domylnaczcionkaakapitu"/>
          <w:b/>
          <w:i/>
          <w:sz w:val="32"/>
          <w:szCs w:val="32"/>
        </w:rPr>
        <w:t>Przedmiotowy system oceniania z wychowania fizycznego w Szkole Podstawowej numer 5 w Jeleniej Górze</w:t>
      </w:r>
    </w:p>
    <w:p w:rsidR="00F2132F" w:rsidRDefault="00C25334">
      <w:pPr>
        <w:pStyle w:val="Normalny"/>
        <w:jc w:val="center"/>
      </w:pPr>
      <w:r>
        <w:rPr>
          <w:rStyle w:val="Domylnaczcionkaakapitu"/>
          <w:b/>
          <w:i/>
          <w:sz w:val="32"/>
          <w:szCs w:val="32"/>
          <w:u w:val="single"/>
        </w:rPr>
        <w:t>KLASY IV-VIII</w:t>
      </w:r>
    </w:p>
    <w:p w:rsidR="00F2132F" w:rsidRDefault="00F2132F">
      <w:pPr>
        <w:pStyle w:val="Normalny"/>
        <w:rPr>
          <w:sz w:val="32"/>
          <w:szCs w:val="32"/>
        </w:rPr>
      </w:pPr>
    </w:p>
    <w:p w:rsidR="00F2132F" w:rsidRDefault="00C25334">
      <w:pPr>
        <w:pStyle w:val="Normalny"/>
        <w:tabs>
          <w:tab w:val="left" w:pos="3435"/>
        </w:tabs>
      </w:pPr>
      <w:r>
        <w:rPr>
          <w:rStyle w:val="Domylnaczcionkaakapitu"/>
          <w:sz w:val="32"/>
          <w:szCs w:val="32"/>
        </w:rPr>
        <w:tab/>
      </w:r>
      <w:r>
        <w:rPr>
          <w:rStyle w:val="Domylnaczcionkaakapitu"/>
          <w:sz w:val="28"/>
          <w:szCs w:val="28"/>
        </w:rPr>
        <w:t>Opracował: Łukasz Jaworski</w:t>
      </w: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C25334">
      <w:pPr>
        <w:pStyle w:val="Normalny"/>
        <w:jc w:val="center"/>
      </w:pPr>
      <w:r>
        <w:rPr>
          <w:rStyle w:val="Domylnaczcionkaakapitu"/>
          <w:b/>
          <w:i/>
          <w:u w:val="single"/>
        </w:rPr>
        <w:t>Założenia ogólne</w:t>
      </w:r>
    </w:p>
    <w:p w:rsidR="00F2132F" w:rsidRDefault="00F2132F">
      <w:pPr>
        <w:pStyle w:val="Normalny"/>
      </w:pPr>
    </w:p>
    <w:p w:rsidR="00F2132F" w:rsidRDefault="00C25334">
      <w:pPr>
        <w:pStyle w:val="Normalny"/>
      </w:pPr>
      <w:r>
        <w:t xml:space="preserve">1. Ocenianie z </w:t>
      </w:r>
      <w:r>
        <w:t>wychowania fizycznego jest integralną częścią wewnątrzszkolnego systemu oceniania szkoły.</w:t>
      </w:r>
    </w:p>
    <w:p w:rsidR="00F2132F" w:rsidRDefault="00C25334">
      <w:pPr>
        <w:pStyle w:val="Normalny"/>
      </w:pPr>
      <w:r>
        <w:t>2. Ocena semestralna lub roczna ustalana jest na podstawie ocen cząstkowych za określony poziom wiadomości, umiejętności i kompetencji społecznych w procesie szkolneg</w:t>
      </w:r>
      <w:r>
        <w:t>o wychowania fizycznego.</w:t>
      </w:r>
    </w:p>
    <w:p w:rsidR="00F2132F" w:rsidRDefault="00C25334">
      <w:pPr>
        <w:pStyle w:val="Normalny"/>
      </w:pPr>
      <w:r>
        <w:t xml:space="preserve">3. Przy ustalaniu oceny semestralnej i rocznej uwzględnia się przede wszystkim wysiłek ucznia, wynikający </w:t>
      </w:r>
      <w:r>
        <w:br/>
      </w:r>
      <w:r>
        <w:t>z realizacji programu nauczania oraz systematyczny i aktywny udział w lekcjach wychowania fizycznego.</w:t>
      </w:r>
    </w:p>
    <w:p w:rsidR="00F2132F" w:rsidRDefault="00C25334">
      <w:pPr>
        <w:pStyle w:val="Normalny"/>
      </w:pPr>
      <w:r>
        <w:t xml:space="preserve">4. Ocena z wychowania </w:t>
      </w:r>
      <w:r>
        <w:t xml:space="preserve">fizycznego może być podniesiona za dodatkową aktywność ucznia, np. udział </w:t>
      </w:r>
      <w:r>
        <w:br/>
      </w:r>
      <w:r>
        <w:t>w zajęciach rekreacyjno-sportowych, zawodach sportowych, turniejach i rozgrywkach pozaszkolnych, wyjazdach na basen itp.</w:t>
      </w:r>
      <w:r>
        <w:br/>
      </w:r>
      <w:r>
        <w:t>5. Podniesienie oceny z wychowania fizycznego na koniec I se</w:t>
      </w:r>
      <w:r>
        <w:t xml:space="preserve">mestru lub roku szkolnego może być tylko </w:t>
      </w:r>
      <w:r>
        <w:br/>
      </w:r>
      <w:r>
        <w:t>o jeden stopień.</w:t>
      </w:r>
    </w:p>
    <w:p w:rsidR="00F2132F" w:rsidRDefault="00C25334">
      <w:pPr>
        <w:pStyle w:val="Normalny"/>
      </w:pPr>
      <w:r>
        <w:t>6. Ocenę za dodatkową aktywność ucznia nauczyciel wystawia dwa razy w roku szkolnym- na koniec pierwszego i drugiego semestru.</w:t>
      </w:r>
    </w:p>
    <w:p w:rsidR="00F2132F" w:rsidRDefault="00C25334">
      <w:pPr>
        <w:pStyle w:val="Normalny"/>
      </w:pPr>
      <w:r>
        <w:t>7. Szkolne ocenianie z wychowania fizycznego ma być czynnikiem motywuj</w:t>
      </w:r>
      <w:r>
        <w:t>ącym młodzież do aktywności fizycznej w wymiarze teraźniejszym i przyszłościowym.</w:t>
      </w:r>
    </w:p>
    <w:p w:rsidR="00F2132F" w:rsidRDefault="00C25334">
      <w:pPr>
        <w:pStyle w:val="Normalny"/>
      </w:pPr>
      <w:r>
        <w:t>8. Obniżenie oceny z wychowania fizycznego na koniec semestru lub roku szkolnego następuje wskutek negatywnej postawy ucznia, np. częste braki stroju, niesystematyczne ćwicze</w:t>
      </w:r>
      <w:r>
        <w:t xml:space="preserve">nie, sporadyczne uczestniczenie </w:t>
      </w:r>
      <w:r>
        <w:br/>
      </w:r>
      <w:r>
        <w:t>w sprawdzianach kontrolno-oceniających, brak właściwego zaangażowania w czasie poszczególnych lekcji, niski poziom kultury osobistej itp.</w:t>
      </w:r>
    </w:p>
    <w:p w:rsidR="00F2132F" w:rsidRDefault="00C25334">
      <w:pPr>
        <w:pStyle w:val="Normalny"/>
      </w:pPr>
      <w:r>
        <w:t xml:space="preserve">9. Ocena może być obniżona o jeden stopień. </w:t>
      </w:r>
    </w:p>
    <w:p w:rsidR="00F2132F" w:rsidRDefault="00C25334">
      <w:pPr>
        <w:pStyle w:val="Normalny"/>
      </w:pPr>
      <w:r>
        <w:t>10. Uczeń może być zwolniony z zajęć wyc</w:t>
      </w:r>
      <w:r>
        <w:t>howania fizycznego decyzją administracyjną dyrektora szkoły na podstawie opinii o ograniczonych możliwościach uczestniczenia w tych zajęciach, wydanej przez lekarza, na czas określony w tej opinii.</w:t>
      </w:r>
    </w:p>
    <w:p w:rsidR="00F2132F" w:rsidRDefault="00C25334">
      <w:pPr>
        <w:pStyle w:val="Normalny"/>
      </w:pPr>
      <w:r>
        <w:t>11. W przypadku zwolnienia ucznia z zajęć wychowania na ok</w:t>
      </w:r>
      <w:r>
        <w:t>res uniemożliwiający wystawienie oceny semestralnej lub klasyfikacyjnej na koniec roku szkolnego, zamiast oceny nauczyciel wychowania fizycznego wpisuje „zwolniony” albo „zwolniona”.</w:t>
      </w:r>
    </w:p>
    <w:p w:rsidR="00F2132F" w:rsidRDefault="00C25334">
      <w:pPr>
        <w:pStyle w:val="Normalny"/>
      </w:pPr>
      <w:r>
        <w:t>12. Uczeń, który opuścił z własnej winy lub nie ćwiczył w 51% i więcej ob</w:t>
      </w:r>
      <w:r>
        <w:t>owiązkowych zajęć wychowania fizycznego, otrzymuje ocenę niedostateczną na koniec semestru lub roku szkolnego.</w:t>
      </w:r>
    </w:p>
    <w:p w:rsidR="00F2132F" w:rsidRDefault="00C25334">
      <w:pPr>
        <w:pStyle w:val="Normalny"/>
      </w:pPr>
      <w:r>
        <w:t>13. Rada pedagogiczna szkoły, w której uczeń opuścił z własnej winy lub nie ćwiczył w 51% i więcej obowiązkowych zajęć wychowania fizycznego, moż</w:t>
      </w:r>
      <w:r>
        <w:t>e ustalić dla ucznia egzamin klasyfikacyjny.</w:t>
      </w:r>
    </w:p>
    <w:p w:rsidR="00F2132F" w:rsidRDefault="00C25334">
      <w:pPr>
        <w:pStyle w:val="Normalny"/>
      </w:pPr>
      <w:r>
        <w:t>14. Egzamin klasyfikacyjny obejmuje zadania praktyczne (umiejętności ruchowe), które były przedmiotem nauczania w trakcie semestru lub roku szkolnego.</w:t>
      </w:r>
    </w:p>
    <w:p w:rsidR="00F2132F" w:rsidRDefault="00C25334">
      <w:pPr>
        <w:pStyle w:val="Normalny"/>
      </w:pPr>
      <w:r>
        <w:t xml:space="preserve">15. Oceny cząstkowe za określony poziom wiadomości, </w:t>
      </w:r>
      <w:r>
        <w:t xml:space="preserve">umiejętności i kompetencji społecznych będą realizowane według następującej skali ocen:  </w:t>
      </w:r>
    </w:p>
    <w:p w:rsidR="00F2132F" w:rsidRDefault="00F2132F">
      <w:pPr>
        <w:pStyle w:val="Normalny"/>
      </w:pPr>
    </w:p>
    <w:p w:rsidR="00F2132F" w:rsidRDefault="00C25334">
      <w:pPr>
        <w:pStyle w:val="Normalny"/>
        <w:numPr>
          <w:ilvl w:val="0"/>
          <w:numId w:val="1"/>
        </w:numPr>
        <w:tabs>
          <w:tab w:val="left" w:pos="-4728"/>
          <w:tab w:val="left" w:pos="-300"/>
        </w:tabs>
      </w:pPr>
      <w:r>
        <w:t>niedostateczny</w:t>
      </w:r>
      <w:r>
        <w:br/>
      </w:r>
      <w:r>
        <w:t xml:space="preserve"> 2- dopuszczający</w:t>
      </w:r>
    </w:p>
    <w:p w:rsidR="00F2132F" w:rsidRDefault="00C25334">
      <w:pPr>
        <w:pStyle w:val="Normalny"/>
        <w:jc w:val="center"/>
      </w:pPr>
      <w:r>
        <w:t>3- dostateczny</w:t>
      </w:r>
    </w:p>
    <w:p w:rsidR="00F2132F" w:rsidRDefault="00C25334">
      <w:pPr>
        <w:pStyle w:val="Normalny"/>
        <w:jc w:val="center"/>
      </w:pPr>
      <w:r>
        <w:t>4- dobry</w:t>
      </w:r>
    </w:p>
    <w:p w:rsidR="00F2132F" w:rsidRDefault="00C25334">
      <w:pPr>
        <w:pStyle w:val="Normalny"/>
        <w:jc w:val="center"/>
      </w:pPr>
      <w:r>
        <w:t>5- bardzo dobry</w:t>
      </w:r>
      <w:r>
        <w:br/>
      </w:r>
      <w:r>
        <w:t xml:space="preserve">  6- celujący</w:t>
      </w:r>
      <w:r>
        <w:br/>
      </w:r>
    </w:p>
    <w:p w:rsidR="00F2132F" w:rsidRDefault="00C25334">
      <w:pPr>
        <w:pStyle w:val="Normalny"/>
      </w:pPr>
      <w:r>
        <w:t>W ocenianiu bieżącym dopuszcza się stosowanie „+” i „-”, gdzie „+” oznacza os</w:t>
      </w:r>
      <w:r>
        <w:t>iągnięcia ucznia bliższe wyższej kategorii wymagań, „-” niższej kategorii wymagań.</w:t>
      </w:r>
    </w:p>
    <w:p w:rsidR="00F2132F" w:rsidRDefault="00F2132F">
      <w:pPr>
        <w:pStyle w:val="Normalny"/>
        <w:jc w:val="center"/>
      </w:pPr>
    </w:p>
    <w:p w:rsidR="00F2132F" w:rsidRDefault="00F2132F">
      <w:pPr>
        <w:pStyle w:val="Normalny"/>
        <w:jc w:val="center"/>
      </w:pPr>
    </w:p>
    <w:p w:rsidR="00F2132F" w:rsidRDefault="00C25334">
      <w:pPr>
        <w:pStyle w:val="Normalny"/>
        <w:spacing w:line="360" w:lineRule="auto"/>
        <w:jc w:val="center"/>
      </w:pPr>
      <w:r>
        <w:rPr>
          <w:rStyle w:val="Domylnaczcionkaakapitu"/>
          <w:b/>
          <w:u w:val="single"/>
        </w:rPr>
        <w:lastRenderedPageBreak/>
        <w:t>CZĘSTOTLIWOŚĆ OCENIANIA:</w:t>
      </w:r>
    </w:p>
    <w:tbl>
      <w:tblPr>
        <w:tblW w:w="9252" w:type="dxa"/>
        <w:tblInd w:w="7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46"/>
      </w:tblGrid>
      <w:tr w:rsidR="00F2132F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OBSZARY/KRYTERIA </w:t>
            </w:r>
          </w:p>
          <w:p w:rsidR="00F2132F" w:rsidRDefault="00C25334">
            <w:pPr>
              <w:pStyle w:val="Normalny"/>
              <w:tabs>
                <w:tab w:val="center" w:pos="2195"/>
                <w:tab w:val="right" w:pos="439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ab/>
              <w:t>OCENIANIA</w:t>
            </w:r>
            <w:r>
              <w:rPr>
                <w:b/>
              </w:rPr>
              <w:tab/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  <w:jc w:val="center"/>
            </w:pPr>
            <w:r>
              <w:rPr>
                <w:rStyle w:val="Domylnaczcionkaakapitu"/>
                <w:b/>
              </w:rPr>
              <w:t>ILOŚĆ OCEN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>Ocena za samodzielne przeprowadzenie rozgrzewki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>1 ocena w semestrze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 xml:space="preserve">Ocena za indywidualne umiejętności </w:t>
            </w:r>
            <w:r>
              <w:t>ruchowe.</w:t>
            </w:r>
            <w:r>
              <w:rPr>
                <w:rStyle w:val="Domylnaczcionkaakapitu"/>
                <w:b/>
              </w:rPr>
              <w:t xml:space="preserve">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>-w zależności od zadań kontrolno-oceniających 5-7 ocen w semestrze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 xml:space="preserve">Ocena za przygotowanie do lekcji (strój sportowy).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>1 ocena w semestrze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 xml:space="preserve">Aktywność i postawa wobec przedmiotu </w:t>
            </w:r>
            <w:r>
              <w:br/>
            </w:r>
            <w:r>
              <w:t>i kultury fizycznej</w:t>
            </w:r>
            <w:r>
              <w:rPr>
                <w:rStyle w:val="Domylnaczcionkaakapitu"/>
                <w:b/>
              </w:rPr>
              <w:t>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  <w:jc w:val="both"/>
            </w:pPr>
            <w:r>
              <w:t>1 ocena w semestrze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</w:pPr>
            <w:r>
              <w:t xml:space="preserve">Ocena za udział w </w:t>
            </w:r>
            <w:r>
              <w:t>zawodach sportowych.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spacing w:line="360" w:lineRule="auto"/>
              <w:jc w:val="both"/>
            </w:pPr>
            <w:r>
              <w:t>1 ocena za każdorazowy udział</w:t>
            </w:r>
          </w:p>
        </w:tc>
      </w:tr>
    </w:tbl>
    <w:p w:rsidR="00F2132F" w:rsidRDefault="00F2132F">
      <w:pPr>
        <w:pStyle w:val="Normalny"/>
        <w:jc w:val="center"/>
      </w:pPr>
    </w:p>
    <w:p w:rsidR="00F2132F" w:rsidRDefault="00C25334">
      <w:pPr>
        <w:pStyle w:val="Normalny"/>
        <w:jc w:val="center"/>
      </w:pPr>
      <w:r>
        <w:rPr>
          <w:rStyle w:val="Domylnaczcionkaakapitu"/>
          <w:b/>
          <w:i/>
          <w:u w:val="single"/>
        </w:rPr>
        <w:t>Ocena za przygotowanie do lekcji (strój sportowy).</w:t>
      </w:r>
    </w:p>
    <w:p w:rsidR="00F2132F" w:rsidRDefault="00F2132F">
      <w:pPr>
        <w:pStyle w:val="Normalny"/>
        <w:jc w:val="center"/>
        <w:rPr>
          <w:b/>
        </w:rPr>
      </w:pPr>
    </w:p>
    <w:p w:rsidR="00F2132F" w:rsidRDefault="00C25334">
      <w:pPr>
        <w:pStyle w:val="NormalnyWeb"/>
        <w:spacing w:before="0" w:after="240"/>
        <w:ind w:firstLine="648"/>
      </w:pPr>
      <w:r>
        <w:rPr>
          <w:rStyle w:val="Domylnaczcionkaakapitu"/>
          <w:rFonts w:ascii="Times New Roman" w:hAnsi="Times New Roman" w:cs="Times New Roman"/>
          <w:sz w:val="24"/>
          <w:szCs w:val="24"/>
        </w:rPr>
        <w:t xml:space="preserve">Przez przygotowanie do zajęć będzie rozumiane posiadanie przez ucznia właściwego stroju gimnastycznego (tj. </w:t>
      </w:r>
      <w:r>
        <w:rPr>
          <w:rStyle w:val="Domylnaczcionkaakapitu"/>
          <w:rFonts w:ascii="Times New Roman" w:hAnsi="Times New Roman" w:cs="Times New Roman"/>
          <w:b/>
          <w:sz w:val="24"/>
          <w:szCs w:val="24"/>
        </w:rPr>
        <w:t>spodenki sportowe, koszulka biała, obuwie z</w:t>
      </w:r>
      <w:r>
        <w:rPr>
          <w:rStyle w:val="Domylnaczcionkaakapitu"/>
          <w:rFonts w:ascii="Times New Roman" w:hAnsi="Times New Roman" w:cs="Times New Roman"/>
          <w:b/>
          <w:sz w:val="24"/>
          <w:szCs w:val="24"/>
        </w:rPr>
        <w:t>mienne lub dres</w:t>
      </w:r>
      <w:r>
        <w:rPr>
          <w:rStyle w:val="Domylnaczcionkaakapitu"/>
          <w:rFonts w:ascii="Times New Roman" w:hAnsi="Times New Roman" w:cs="Times New Roman"/>
          <w:sz w:val="24"/>
          <w:szCs w:val="24"/>
        </w:rPr>
        <w:t xml:space="preserve"> przeznaczony wyłącznie do ćwiczeń fizycznych).</w:t>
      </w:r>
    </w:p>
    <w:tbl>
      <w:tblPr>
        <w:tblW w:w="6102" w:type="dxa"/>
        <w:tblInd w:w="23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4293"/>
      </w:tblGrid>
      <w:tr w:rsidR="00F2132F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center"/>
              <w:rPr>
                <w:b/>
              </w:rPr>
            </w:pPr>
            <w:r>
              <w:rPr>
                <w:b/>
              </w:rPr>
              <w:t>OCENA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ind w:firstLine="708"/>
              <w:rPr>
                <w:b/>
              </w:rPr>
            </w:pPr>
            <w:r>
              <w:rPr>
                <w:b/>
              </w:rPr>
              <w:t>Brak stroju sportowego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rPr>
                <w:b/>
              </w:rPr>
            </w:pPr>
            <w:r>
              <w:rPr>
                <w:b/>
              </w:rPr>
              <w:t>1-3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rPr>
                <w:b/>
              </w:rPr>
            </w:pPr>
            <w:r>
              <w:rPr>
                <w:b/>
              </w:rPr>
              <w:t>4-6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rPr>
                <w:b/>
              </w:rPr>
            </w:pPr>
            <w:r>
              <w:rPr>
                <w:b/>
              </w:rPr>
              <w:t>7-9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rPr>
                <w:b/>
              </w:rPr>
            </w:pPr>
            <w:r>
              <w:rPr>
                <w:b/>
              </w:rPr>
              <w:t>10-12</w:t>
            </w:r>
          </w:p>
        </w:tc>
      </w:tr>
      <w:tr w:rsidR="00F2132F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32F" w:rsidRDefault="00C25334">
            <w:pPr>
              <w:pStyle w:val="Normalny"/>
            </w:pPr>
            <w:r>
              <w:rPr>
                <w:rStyle w:val="Domylnaczcionkaakapitu"/>
                <w:b/>
              </w:rPr>
              <w:t>13 i więcej</w:t>
            </w:r>
          </w:p>
        </w:tc>
      </w:tr>
    </w:tbl>
    <w:p w:rsidR="00F2132F" w:rsidRDefault="00F2132F">
      <w:pPr>
        <w:pStyle w:val="Normalny"/>
      </w:pPr>
    </w:p>
    <w:p w:rsidR="00F2132F" w:rsidRDefault="00F2132F">
      <w:pPr>
        <w:pStyle w:val="Normalny"/>
        <w:rPr>
          <w:b/>
        </w:rPr>
      </w:pPr>
    </w:p>
    <w:p w:rsidR="00F2132F" w:rsidRDefault="00C25334">
      <w:pPr>
        <w:pStyle w:val="Normalny"/>
        <w:jc w:val="center"/>
      </w:pPr>
      <w:r>
        <w:rPr>
          <w:rStyle w:val="Domylnaczcionkaakapitu"/>
          <w:b/>
          <w:i/>
          <w:u w:val="single"/>
        </w:rPr>
        <w:t>Ocena za udział w zawodach sportowych.</w:t>
      </w:r>
    </w:p>
    <w:p w:rsidR="00F2132F" w:rsidRDefault="00F2132F">
      <w:pPr>
        <w:pStyle w:val="Normalny"/>
      </w:pPr>
    </w:p>
    <w:p w:rsidR="00F2132F" w:rsidRDefault="00C25334">
      <w:pPr>
        <w:pStyle w:val="Normalny"/>
        <w:numPr>
          <w:ilvl w:val="0"/>
          <w:numId w:val="2"/>
        </w:numPr>
        <w:spacing w:after="200"/>
      </w:pPr>
      <w:r>
        <w:t>Reprezentowanie szkoły w zawodach sportowych różnego szczebla.</w:t>
      </w:r>
    </w:p>
    <w:p w:rsidR="00F2132F" w:rsidRDefault="00C25334">
      <w:pPr>
        <w:pStyle w:val="Normalny"/>
      </w:pPr>
      <w:r>
        <w:t>-</w:t>
      </w:r>
      <w:r>
        <w:rPr>
          <w:rStyle w:val="Domylnaczcionkaakapitu"/>
          <w:b/>
          <w:bCs/>
        </w:rPr>
        <w:t>ocena 6</w:t>
      </w:r>
      <w:r>
        <w:rPr>
          <w:rStyle w:val="Domylnaczcionkaakapitu"/>
          <w:b/>
          <w:bCs/>
        </w:rPr>
        <w:t xml:space="preserve"> </w:t>
      </w:r>
      <w:r>
        <w:t xml:space="preserve">- udział w zawodach szkolnych, powiatowych </w:t>
      </w:r>
      <w:r>
        <w:br/>
      </w:r>
      <w:r>
        <w:t>i strefowych.</w:t>
      </w:r>
      <w:r>
        <w:tab/>
      </w:r>
    </w:p>
    <w:p w:rsidR="00F2132F" w:rsidRDefault="00F2132F">
      <w:pPr>
        <w:pStyle w:val="Normalny"/>
        <w:tabs>
          <w:tab w:val="left" w:pos="1122"/>
        </w:tabs>
        <w:jc w:val="both"/>
        <w:rPr>
          <w:b/>
        </w:rPr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</w:pPr>
    </w:p>
    <w:p w:rsidR="00F2132F" w:rsidRDefault="00F2132F">
      <w:pPr>
        <w:pStyle w:val="Normalny"/>
        <w:rPr>
          <w:b/>
          <w:i/>
          <w:u w:val="single"/>
        </w:rPr>
      </w:pPr>
    </w:p>
    <w:p w:rsidR="00F2132F" w:rsidRDefault="00C25334">
      <w:pPr>
        <w:pStyle w:val="Normalny"/>
        <w:jc w:val="center"/>
        <w:rPr>
          <w:b/>
          <w:i/>
          <w:u w:val="single"/>
        </w:rPr>
      </w:pPr>
      <w:r>
        <w:rPr>
          <w:b/>
          <w:i/>
          <w:u w:val="single"/>
        </w:rPr>
        <w:t>Szczegółowe kryteria oceny śródrocznej lub rocznej z wychowania fizycznego</w:t>
      </w:r>
    </w:p>
    <w:p w:rsidR="00F2132F" w:rsidRDefault="00F2132F">
      <w:pPr>
        <w:pStyle w:val="Normalny"/>
        <w:jc w:val="center"/>
        <w:rPr>
          <w:b/>
          <w:i/>
          <w:u w:val="single"/>
        </w:rPr>
      </w:pPr>
    </w:p>
    <w:p w:rsidR="00F2132F" w:rsidRDefault="00C25334">
      <w:pPr>
        <w:pStyle w:val="Normalny"/>
        <w:numPr>
          <w:ilvl w:val="0"/>
          <w:numId w:val="3"/>
        </w:numPr>
      </w:pPr>
      <w:r>
        <w:rPr>
          <w:rStyle w:val="Domylnaczcionkaakapitu"/>
          <w:b/>
          <w:u w:val="single"/>
        </w:rPr>
        <w:t>Ocena celująca.</w:t>
      </w:r>
    </w:p>
    <w:p w:rsidR="00F2132F" w:rsidRDefault="00C25334">
      <w:pPr>
        <w:pStyle w:val="Normalny"/>
        <w:ind w:left="720"/>
      </w:pPr>
      <w:r>
        <w:t xml:space="preserve"> Ocenę celującą na pierwsze półrocze lub koniec roku szkolnego otrzymuje uczeń, który w </w:t>
      </w:r>
      <w:r>
        <w:t xml:space="preserve">zakresie: </w:t>
      </w:r>
    </w:p>
    <w:p w:rsidR="00F2132F" w:rsidRDefault="00C25334">
      <w:pPr>
        <w:pStyle w:val="Normalny"/>
        <w:ind w:left="720"/>
      </w:pPr>
      <w:r>
        <w:br/>
      </w:r>
      <w:r>
        <w:rPr>
          <w:rStyle w:val="Domylnaczcionkaakapitu"/>
          <w:b/>
        </w:rPr>
        <w:t xml:space="preserve">a) postawy i kompetencji społecznych (spełnia co najmniej 5 kryteriów): </w:t>
      </w:r>
    </w:p>
    <w:p w:rsidR="00F2132F" w:rsidRDefault="00C25334">
      <w:pPr>
        <w:pStyle w:val="Normalny"/>
        <w:numPr>
          <w:ilvl w:val="0"/>
          <w:numId w:val="4"/>
        </w:numPr>
      </w:pPr>
      <w:r>
        <w:t>jest zawsze przygotowany do zajęć wychowania fizycznego, m.in. posiada odpowiedni strój sportowy,</w:t>
      </w:r>
    </w:p>
    <w:p w:rsidR="00F2132F" w:rsidRDefault="00C25334">
      <w:pPr>
        <w:pStyle w:val="Normalny"/>
        <w:numPr>
          <w:ilvl w:val="0"/>
          <w:numId w:val="4"/>
        </w:numPr>
      </w:pPr>
      <w:r>
        <w:t>nie ćwiczy na lekcjach tylko z bardzo ważnych powodów zdrowotnych, rodzin</w:t>
      </w:r>
      <w:r>
        <w:t>nych lub osobistych,</w:t>
      </w:r>
    </w:p>
    <w:p w:rsidR="00F2132F" w:rsidRDefault="00C25334">
      <w:pPr>
        <w:pStyle w:val="Normalny"/>
        <w:numPr>
          <w:ilvl w:val="0"/>
          <w:numId w:val="4"/>
        </w:numPr>
      </w:pPr>
      <w:r>
        <w:t>charakteryzuje się wysokim poziomem kultury osobistej,</w:t>
      </w:r>
    </w:p>
    <w:p w:rsidR="00F2132F" w:rsidRDefault="00C25334">
      <w:pPr>
        <w:pStyle w:val="Normalny"/>
        <w:numPr>
          <w:ilvl w:val="0"/>
          <w:numId w:val="4"/>
        </w:numPr>
      </w:pPr>
      <w:r>
        <w:t xml:space="preserve">używa właściwych sformułowań w kontaktach interpersonalnych z rówieśnikami w klasie </w:t>
      </w:r>
    </w:p>
    <w:p w:rsidR="00F2132F" w:rsidRDefault="00C25334">
      <w:pPr>
        <w:pStyle w:val="Normalny"/>
        <w:ind w:left="720"/>
      </w:pPr>
      <w:r>
        <w:t>oraz w stosunku do nauczyciela czy innych pracowników szkoły,</w:t>
      </w:r>
    </w:p>
    <w:p w:rsidR="00F2132F" w:rsidRDefault="00C25334">
      <w:pPr>
        <w:pStyle w:val="Normalny"/>
        <w:numPr>
          <w:ilvl w:val="0"/>
          <w:numId w:val="4"/>
        </w:numPr>
      </w:pPr>
      <w:r>
        <w:t>bardzo chętnie współpracuje z nau</w:t>
      </w:r>
      <w:r>
        <w:t xml:space="preserve">czycielem wychowania fizycznego na rzecz szkolnej </w:t>
      </w:r>
      <w:r>
        <w:br/>
      </w:r>
      <w:r>
        <w:t>lub środowiskowej kultury fizycznej,</w:t>
      </w:r>
    </w:p>
    <w:p w:rsidR="00F2132F" w:rsidRDefault="00C25334">
      <w:pPr>
        <w:pStyle w:val="Normalny"/>
        <w:numPr>
          <w:ilvl w:val="0"/>
          <w:numId w:val="4"/>
        </w:numPr>
      </w:pPr>
      <w:r>
        <w:t xml:space="preserve">reprezentuje szkołę w zawodach sportowych na poziomie powiatowym i strefowym, </w:t>
      </w:r>
    </w:p>
    <w:p w:rsidR="00F2132F" w:rsidRDefault="00C25334">
      <w:pPr>
        <w:pStyle w:val="Normalny"/>
        <w:numPr>
          <w:ilvl w:val="0"/>
          <w:numId w:val="4"/>
        </w:numPr>
      </w:pPr>
      <w:r>
        <w:t xml:space="preserve">systematycznie bierze udział w zajęciach sportowo-rekreacyjnych, jest aktywny w trakcie </w:t>
      </w:r>
      <w:r>
        <w:t xml:space="preserve">zajęć </w:t>
      </w:r>
      <w:r>
        <w:br/>
      </w:r>
      <w:r>
        <w:t xml:space="preserve">z edukacji zdrowotnej, uprawia dyscypliny lub konkurencje sportowe w innych klubach lub sekcjach sportowych, podejmuje dowolne formy aktywności fizycznej w czasie wolnym. 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>b) systematycznego udziału i aktywności w trakcie zajęć (spełnia co najmniej</w:t>
      </w:r>
      <w:r>
        <w:rPr>
          <w:rStyle w:val="Domylnaczcionkaakapitu"/>
          <w:b/>
        </w:rPr>
        <w:t xml:space="preserve"> 5 kryteriów): </w:t>
      </w:r>
    </w:p>
    <w:p w:rsidR="00F2132F" w:rsidRDefault="00C25334">
      <w:pPr>
        <w:pStyle w:val="Normalny"/>
        <w:numPr>
          <w:ilvl w:val="0"/>
          <w:numId w:val="5"/>
        </w:numPr>
      </w:pPr>
      <w:r>
        <w:t xml:space="preserve">w trakcie semestru aktywnie ćwiczy w co najmniej 95–100% zajęć, </w:t>
      </w:r>
    </w:p>
    <w:p w:rsidR="00F2132F" w:rsidRDefault="00C25334">
      <w:pPr>
        <w:pStyle w:val="Normalny"/>
        <w:numPr>
          <w:ilvl w:val="0"/>
          <w:numId w:val="5"/>
        </w:numPr>
      </w:pPr>
      <w:r>
        <w:t>w sposób ponad bardzo dobry wykonuje wszystkie ćwiczenia w czasie lekcji,</w:t>
      </w:r>
    </w:p>
    <w:p w:rsidR="00F2132F" w:rsidRDefault="00C25334">
      <w:pPr>
        <w:pStyle w:val="Normalny"/>
        <w:numPr>
          <w:ilvl w:val="0"/>
          <w:numId w:val="5"/>
        </w:numPr>
      </w:pPr>
      <w:r>
        <w:t>wzorowo pełni funkcję lidera grupy ćwiczebnej lub kapitana drużyny,</w:t>
      </w:r>
    </w:p>
    <w:p w:rsidR="00F2132F" w:rsidRDefault="00C25334">
      <w:pPr>
        <w:pStyle w:val="Normalny"/>
        <w:numPr>
          <w:ilvl w:val="0"/>
          <w:numId w:val="5"/>
        </w:numPr>
      </w:pPr>
      <w:r>
        <w:t xml:space="preserve">pokazuje i demonstruje większość </w:t>
      </w:r>
      <w:r>
        <w:t>umiejętności ruchowych,</w:t>
      </w:r>
    </w:p>
    <w:p w:rsidR="00F2132F" w:rsidRDefault="00C25334">
      <w:pPr>
        <w:pStyle w:val="Normalny"/>
        <w:numPr>
          <w:ilvl w:val="0"/>
          <w:numId w:val="5"/>
        </w:numPr>
      </w:pPr>
      <w:r>
        <w:t xml:space="preserve">prowadzi rozgrzewkę lub ćwiczenia kształtujące bardzo poprawnie pod względem merytorycznym </w:t>
      </w:r>
    </w:p>
    <w:p w:rsidR="00F2132F" w:rsidRDefault="00C25334">
      <w:pPr>
        <w:pStyle w:val="Normalny"/>
        <w:ind w:left="720"/>
      </w:pPr>
      <w:r>
        <w:t>i metodycznym,</w:t>
      </w:r>
    </w:p>
    <w:p w:rsidR="00F2132F" w:rsidRDefault="00C25334">
      <w:pPr>
        <w:pStyle w:val="Normalny"/>
        <w:numPr>
          <w:ilvl w:val="0"/>
          <w:numId w:val="6"/>
        </w:numPr>
      </w:pPr>
      <w:r>
        <w:t xml:space="preserve">potrafi samodzielnie pod względem psychomotorycznym przygotować się do wybranego fragmentu zajęć, </w:t>
      </w:r>
    </w:p>
    <w:p w:rsidR="00F2132F" w:rsidRDefault="00C25334">
      <w:pPr>
        <w:pStyle w:val="Normalny"/>
        <w:numPr>
          <w:ilvl w:val="0"/>
          <w:numId w:val="6"/>
        </w:numPr>
      </w:pPr>
      <w:r>
        <w:t>umie samodzielnie przygoto</w:t>
      </w:r>
      <w:r>
        <w:t>wać miejsce ćwiczeń,</w:t>
      </w:r>
    </w:p>
    <w:p w:rsidR="00F2132F" w:rsidRDefault="00C25334">
      <w:pPr>
        <w:pStyle w:val="Normalny"/>
        <w:numPr>
          <w:ilvl w:val="0"/>
          <w:numId w:val="6"/>
        </w:numPr>
      </w:pPr>
      <w:r>
        <w:t>w sposób bezwzględny stosuje zasady bezpiecznej organizacji zajęć wychowania fizycznego,</w:t>
      </w:r>
    </w:p>
    <w:p w:rsidR="00F2132F" w:rsidRDefault="00C25334">
      <w:pPr>
        <w:pStyle w:val="Normalny"/>
        <w:numPr>
          <w:ilvl w:val="0"/>
          <w:numId w:val="6"/>
        </w:numPr>
      </w:pPr>
      <w:r>
        <w:t>poczuwa się do współodpowiedzialności za stan techniczny urządzeń, przyborów i obiektów sportowych szkoły.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>c) sprawności fizycznej i rozwoju fizy</w:t>
      </w:r>
      <w:r>
        <w:rPr>
          <w:rStyle w:val="Domylnaczcionkaakapitu"/>
          <w:b/>
        </w:rPr>
        <w:t xml:space="preserve">cznego (spełnia co najmniej 5 kryteriów): </w:t>
      </w:r>
    </w:p>
    <w:p w:rsidR="00F2132F" w:rsidRDefault="00C25334">
      <w:pPr>
        <w:pStyle w:val="Normalny"/>
        <w:numPr>
          <w:ilvl w:val="0"/>
          <w:numId w:val="7"/>
        </w:numPr>
      </w:pPr>
      <w:r>
        <w:t>zalicza wszystkie testy i próby sprawnościowe ujęte w programie nauczania,</w:t>
      </w:r>
    </w:p>
    <w:p w:rsidR="00F2132F" w:rsidRDefault="00C25334">
      <w:pPr>
        <w:pStyle w:val="Normalny"/>
        <w:numPr>
          <w:ilvl w:val="0"/>
          <w:numId w:val="7"/>
        </w:numPr>
      </w:pPr>
      <w:r>
        <w:t xml:space="preserve">samodzielnie zabiega o poprawę lub uzupełnienie próby sprawnościowej, w której nie uczestniczył </w:t>
      </w:r>
      <w:r>
        <w:br/>
      </w:r>
      <w:r>
        <w:t xml:space="preserve">z ważnych powodów osobistych, rodzinnych </w:t>
      </w:r>
      <w:r>
        <w:t>lub zdrowotnych,</w:t>
      </w:r>
    </w:p>
    <w:p w:rsidR="00F2132F" w:rsidRDefault="00C25334">
      <w:pPr>
        <w:pStyle w:val="Normalny"/>
        <w:numPr>
          <w:ilvl w:val="0"/>
          <w:numId w:val="7"/>
        </w:numPr>
      </w:pPr>
      <w:r>
        <w:t>uzyskuje bardzo znaczny postęp w kolejnych próbach sprawnościowych, np. w ciągu roku szkolnego,</w:t>
      </w:r>
    </w:p>
    <w:p w:rsidR="00F2132F" w:rsidRDefault="00C25334">
      <w:pPr>
        <w:pStyle w:val="Normalny"/>
        <w:numPr>
          <w:ilvl w:val="0"/>
          <w:numId w:val="7"/>
        </w:numPr>
      </w:pPr>
      <w:r>
        <w:t>dokonuje oceny własnego rozwoju fizycznego,</w:t>
      </w:r>
    </w:p>
    <w:p w:rsidR="00F2132F" w:rsidRDefault="00C25334">
      <w:pPr>
        <w:pStyle w:val="Normalny"/>
        <w:numPr>
          <w:ilvl w:val="0"/>
          <w:numId w:val="8"/>
        </w:numPr>
      </w:pPr>
      <w:r>
        <w:t>oblicza wskaźnik BMI,</w:t>
      </w:r>
    </w:p>
    <w:p w:rsidR="00F2132F" w:rsidRDefault="00C25334">
      <w:pPr>
        <w:pStyle w:val="Normalny"/>
        <w:numPr>
          <w:ilvl w:val="0"/>
          <w:numId w:val="8"/>
        </w:numPr>
      </w:pPr>
      <w:r>
        <w:t>podejmuje indywidualny program treningowy w celu poprawy wyniku w danej próbi</w:t>
      </w:r>
      <w:r>
        <w:t>e sprawności fizycznej.</w:t>
      </w:r>
    </w:p>
    <w:p w:rsidR="00F2132F" w:rsidRDefault="00F2132F">
      <w:pPr>
        <w:pStyle w:val="Normalny"/>
        <w:ind w:left="1440"/>
      </w:pPr>
    </w:p>
    <w:p w:rsidR="00F2132F" w:rsidRDefault="00C25334">
      <w:pPr>
        <w:pStyle w:val="Normalny"/>
      </w:pPr>
      <w:r>
        <w:rPr>
          <w:rStyle w:val="Domylnaczcionkaakapitu"/>
          <w:b/>
        </w:rPr>
        <w:t xml:space="preserve">            d) aktywności fizycznej (spełnia co najmniej 5 kryteriów): </w:t>
      </w:r>
    </w:p>
    <w:p w:rsidR="00F2132F" w:rsidRDefault="00C25334">
      <w:pPr>
        <w:pStyle w:val="Normalny"/>
        <w:numPr>
          <w:ilvl w:val="0"/>
          <w:numId w:val="9"/>
        </w:numPr>
      </w:pPr>
      <w:r>
        <w:t xml:space="preserve">zalicza wszystkie sprawdziany umiejętności ruchowych bez jakichkolwiek błędów technicznych </w:t>
      </w:r>
      <w:r>
        <w:br/>
      </w:r>
      <w:r>
        <w:t>lub taktycznych,</w:t>
      </w:r>
    </w:p>
    <w:p w:rsidR="00F2132F" w:rsidRDefault="00C25334">
      <w:pPr>
        <w:pStyle w:val="Normalny"/>
        <w:numPr>
          <w:ilvl w:val="0"/>
          <w:numId w:val="9"/>
        </w:numPr>
      </w:pPr>
      <w:r>
        <w:t xml:space="preserve">ćwiczenia wykonuje zgodnie z przepisami lub </w:t>
      </w:r>
      <w:r>
        <w:t>zasadami obowiązującymi w konkurencjach indywidualnych lub zespołowych,</w:t>
      </w:r>
    </w:p>
    <w:p w:rsidR="00F2132F" w:rsidRDefault="00C25334">
      <w:pPr>
        <w:pStyle w:val="Normalny"/>
        <w:numPr>
          <w:ilvl w:val="0"/>
          <w:numId w:val="9"/>
        </w:numPr>
      </w:pPr>
      <w:r>
        <w:t>wykonanie zadania ruchowego przez ucznia może być zawsze przykładem i wzorem do naśladowania dla innych ćwiczących,</w:t>
      </w:r>
    </w:p>
    <w:p w:rsidR="00F2132F" w:rsidRDefault="00C25334">
      <w:pPr>
        <w:pStyle w:val="Normalny"/>
        <w:numPr>
          <w:ilvl w:val="0"/>
          <w:numId w:val="9"/>
        </w:numPr>
      </w:pPr>
      <w:r>
        <w:t>potrafi wykonać ćwiczenie o znacznym stopniu trudności,</w:t>
      </w:r>
    </w:p>
    <w:p w:rsidR="00F2132F" w:rsidRDefault="00C25334">
      <w:pPr>
        <w:pStyle w:val="Normalny"/>
        <w:numPr>
          <w:ilvl w:val="0"/>
          <w:numId w:val="9"/>
        </w:numPr>
      </w:pPr>
      <w:r>
        <w:t>wykonuje zad</w:t>
      </w:r>
      <w:r>
        <w:t xml:space="preserve">ania ruchowe nie tylko efektownie, ale i efektywnie, np. trafia do bramki, rzuca celnie </w:t>
      </w:r>
      <w:r>
        <w:br/>
      </w:r>
      <w:r>
        <w:t>do kosza,</w:t>
      </w:r>
    </w:p>
    <w:p w:rsidR="00F2132F" w:rsidRDefault="00C25334">
      <w:pPr>
        <w:pStyle w:val="Normalny"/>
        <w:numPr>
          <w:ilvl w:val="0"/>
          <w:numId w:val="9"/>
        </w:numPr>
      </w:pPr>
      <w:r>
        <w:t>stosuje opanowane umiejętności ruchowe w czasie zawodów i rozgrywek sportowych,</w:t>
      </w:r>
    </w:p>
    <w:p w:rsidR="00F2132F" w:rsidRDefault="00C25334">
      <w:pPr>
        <w:pStyle w:val="Normalny"/>
        <w:numPr>
          <w:ilvl w:val="0"/>
          <w:numId w:val="9"/>
        </w:numPr>
      </w:pPr>
      <w:r>
        <w:t>stopień opanowania umiejętności ruchowych przez ucznia w sposób znaczący wpły</w:t>
      </w:r>
      <w:r>
        <w:t>wa na wyniki drużyn szkolnych w zawodach i rozgrywkach różnych szczebli.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</w:pPr>
      <w:r>
        <w:t xml:space="preserve">           e</w:t>
      </w:r>
      <w:r>
        <w:rPr>
          <w:rStyle w:val="Domylnaczcionkaakapitu"/>
          <w:b/>
        </w:rPr>
        <w:t>) wiadomości (spełnia co najmniej 3 kryteria):</w:t>
      </w:r>
      <w:r>
        <w:t xml:space="preserve"> </w:t>
      </w:r>
    </w:p>
    <w:p w:rsidR="00F2132F" w:rsidRDefault="00C25334">
      <w:pPr>
        <w:pStyle w:val="Normalny"/>
        <w:numPr>
          <w:ilvl w:val="0"/>
          <w:numId w:val="10"/>
        </w:numPr>
      </w:pPr>
      <w:r>
        <w:t xml:space="preserve">stosuje wszystkie przepisy i zasady sportów indywidualnych oraz zespołowych, które były nauczane </w:t>
      </w:r>
      <w:r>
        <w:br/>
      </w:r>
      <w:r>
        <w:t>w trakcie zajęć wychowan</w:t>
      </w:r>
      <w:r>
        <w:t>ia fizycznego,</w:t>
      </w:r>
    </w:p>
    <w:p w:rsidR="00F2132F" w:rsidRDefault="00C25334">
      <w:pPr>
        <w:pStyle w:val="Normalny"/>
        <w:numPr>
          <w:ilvl w:val="0"/>
          <w:numId w:val="10"/>
        </w:numPr>
      </w:pPr>
      <w:r>
        <w:t>posiada rozległą wiedzę na temat rozwoju fizycznego i motorycznego,</w:t>
      </w:r>
    </w:p>
    <w:p w:rsidR="00F2132F" w:rsidRDefault="00C25334">
      <w:pPr>
        <w:pStyle w:val="Normalny"/>
        <w:numPr>
          <w:ilvl w:val="0"/>
          <w:numId w:val="10"/>
        </w:numPr>
      </w:pPr>
      <w:r>
        <w:t>wykazuje się dużym zakresem wiedzy nt. bieżących wydarzeń sportowych w kraju i za granicą.</w:t>
      </w:r>
    </w:p>
    <w:p w:rsidR="00F2132F" w:rsidRDefault="00C25334">
      <w:pPr>
        <w:pStyle w:val="Normalny"/>
        <w:numPr>
          <w:ilvl w:val="0"/>
          <w:numId w:val="10"/>
        </w:numPr>
      </w:pPr>
      <w:r>
        <w:t>ma podstawową wiedzę z edukacji zdrowotnej.</w:t>
      </w:r>
    </w:p>
    <w:p w:rsidR="00F2132F" w:rsidRDefault="00F2132F">
      <w:pPr>
        <w:pStyle w:val="Normalny"/>
        <w:ind w:left="1440"/>
      </w:pPr>
    </w:p>
    <w:p w:rsidR="00F2132F" w:rsidRDefault="00C25334">
      <w:pPr>
        <w:pStyle w:val="Normalny"/>
        <w:numPr>
          <w:ilvl w:val="0"/>
          <w:numId w:val="3"/>
        </w:numPr>
      </w:pPr>
      <w:r>
        <w:rPr>
          <w:rStyle w:val="Domylnaczcionkaakapitu"/>
          <w:b/>
          <w:i/>
          <w:u w:val="single"/>
        </w:rPr>
        <w:t xml:space="preserve">Ocena bardzo dobra. </w:t>
      </w:r>
    </w:p>
    <w:p w:rsidR="00F2132F" w:rsidRDefault="00C25334">
      <w:pPr>
        <w:pStyle w:val="Normalny"/>
        <w:ind w:left="720"/>
      </w:pPr>
      <w:r>
        <w:t xml:space="preserve">Ocenę bardzo </w:t>
      </w:r>
      <w:r>
        <w:t xml:space="preserve">dobrą na pierwsze półrocze lub koniec roku szkolnego otrzymuje uczeń, który w zakresie: 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 xml:space="preserve">a) postawy i kompetencji społecznych (spełnia co najmniej 4 kryteria): </w:t>
      </w:r>
    </w:p>
    <w:p w:rsidR="00F2132F" w:rsidRDefault="00C25334">
      <w:pPr>
        <w:pStyle w:val="Normalny"/>
        <w:numPr>
          <w:ilvl w:val="0"/>
          <w:numId w:val="11"/>
        </w:numPr>
      </w:pPr>
      <w:r>
        <w:t>jest przygotowany do zajęć wychowania fizycznego, m.in. posiada odpowiedni strój sportowy, ale</w:t>
      </w:r>
      <w:r>
        <w:t xml:space="preserve"> sporadycznie nie bierze udziału w lekcjach z różnych powodów,</w:t>
      </w:r>
    </w:p>
    <w:p w:rsidR="00F2132F" w:rsidRDefault="00C25334">
      <w:pPr>
        <w:pStyle w:val="Normalny"/>
        <w:numPr>
          <w:ilvl w:val="0"/>
          <w:numId w:val="11"/>
        </w:numPr>
      </w:pPr>
      <w:r>
        <w:t>nie ćwiczy na lekcjach tylko z bardzo ważnych powodów zdrowotnych, rodzinnych lub osobistych,</w:t>
      </w:r>
    </w:p>
    <w:p w:rsidR="00F2132F" w:rsidRDefault="00C25334">
      <w:pPr>
        <w:pStyle w:val="Normalny"/>
        <w:numPr>
          <w:ilvl w:val="0"/>
          <w:numId w:val="11"/>
        </w:numPr>
      </w:pPr>
      <w:r>
        <w:t>charakteryzuje się właściwym poziomem kultury osobistej,</w:t>
      </w:r>
    </w:p>
    <w:p w:rsidR="00F2132F" w:rsidRDefault="00C25334">
      <w:pPr>
        <w:pStyle w:val="Normalny"/>
        <w:numPr>
          <w:ilvl w:val="0"/>
          <w:numId w:val="11"/>
        </w:numPr>
      </w:pPr>
      <w:r>
        <w:t>używa odpowiednich sformułowań w kontaktac</w:t>
      </w:r>
      <w:r>
        <w:t xml:space="preserve">h interpersonalnych z rówieśnikami w klasie </w:t>
      </w:r>
      <w:r>
        <w:br/>
      </w:r>
      <w:r>
        <w:t>oraz w stosunku do nauczyciela czy innych pracowników szkoły,</w:t>
      </w:r>
    </w:p>
    <w:p w:rsidR="00F2132F" w:rsidRDefault="00C25334">
      <w:pPr>
        <w:pStyle w:val="Normalny"/>
        <w:numPr>
          <w:ilvl w:val="0"/>
          <w:numId w:val="11"/>
        </w:numPr>
      </w:pPr>
      <w:r>
        <w:t>chętnie współpracuje z nauczycielami wychowania fizycznego na rzecz szkolnej lub środowiskowej kultury fizycznej,</w:t>
      </w:r>
    </w:p>
    <w:p w:rsidR="00F2132F" w:rsidRDefault="00C25334">
      <w:pPr>
        <w:pStyle w:val="Normalny"/>
        <w:numPr>
          <w:ilvl w:val="0"/>
          <w:numId w:val="11"/>
        </w:numPr>
      </w:pPr>
      <w:r>
        <w:t>reprezentuje szkołę w zawodach spor</w:t>
      </w:r>
      <w:r>
        <w:t>towych na poziomie strefowym lub powiatowym,</w:t>
      </w:r>
    </w:p>
    <w:p w:rsidR="00F2132F" w:rsidRDefault="00C25334">
      <w:pPr>
        <w:pStyle w:val="Normalny"/>
        <w:numPr>
          <w:ilvl w:val="0"/>
          <w:numId w:val="11"/>
        </w:numPr>
      </w:pPr>
      <w:r>
        <w:t>niesystematycznie bierze udział w zajęciach sportowo-rekreacyjnych,</w:t>
      </w:r>
    </w:p>
    <w:p w:rsidR="00F2132F" w:rsidRDefault="00C25334">
      <w:pPr>
        <w:pStyle w:val="Normalny"/>
        <w:numPr>
          <w:ilvl w:val="0"/>
          <w:numId w:val="11"/>
        </w:numPr>
      </w:pPr>
      <w:r>
        <w:t>niekiedy podejmuje indywidualne formy aktywności fizycznej w czasie wolnym,</w:t>
      </w:r>
    </w:p>
    <w:p w:rsidR="00F2132F" w:rsidRDefault="00C25334">
      <w:pPr>
        <w:pStyle w:val="Normalny"/>
        <w:numPr>
          <w:ilvl w:val="0"/>
          <w:numId w:val="11"/>
        </w:numPr>
      </w:pPr>
      <w:r>
        <w:t>jest aktywny w trakcie zajęć z edukacji zdrowotnej.</w:t>
      </w:r>
    </w:p>
    <w:p w:rsidR="00F2132F" w:rsidRDefault="00F2132F">
      <w:pPr>
        <w:pStyle w:val="Normalny"/>
        <w:ind w:left="1440"/>
      </w:pPr>
    </w:p>
    <w:p w:rsidR="00F2132F" w:rsidRDefault="00C25334">
      <w:pPr>
        <w:pStyle w:val="Normalny"/>
      </w:pPr>
      <w:r>
        <w:t xml:space="preserve">            </w:t>
      </w:r>
      <w:r>
        <w:rPr>
          <w:rStyle w:val="Domylnaczcionkaakapitu"/>
          <w:b/>
        </w:rPr>
        <w:t>b)</w:t>
      </w:r>
      <w:r>
        <w:rPr>
          <w:rStyle w:val="Domylnaczcionkaakapitu"/>
          <w:b/>
        </w:rPr>
        <w:t xml:space="preserve"> systematycznego udziału i aktywności w trakcie zajęć (spełnia co najmniej 4 kryteria):</w:t>
      </w:r>
      <w:r>
        <w:t xml:space="preserve"> </w:t>
      </w:r>
    </w:p>
    <w:p w:rsidR="00F2132F" w:rsidRDefault="00C25334">
      <w:pPr>
        <w:pStyle w:val="Normalny"/>
        <w:numPr>
          <w:ilvl w:val="0"/>
          <w:numId w:val="12"/>
        </w:numPr>
      </w:pPr>
      <w:r>
        <w:t xml:space="preserve"> w trakcie semestru aktywnie ćwiczy w co najmniej 90–94% zajęć, </w:t>
      </w:r>
    </w:p>
    <w:p w:rsidR="00F2132F" w:rsidRDefault="00C25334">
      <w:pPr>
        <w:pStyle w:val="Normalny"/>
        <w:numPr>
          <w:ilvl w:val="0"/>
          <w:numId w:val="12"/>
        </w:numPr>
      </w:pPr>
      <w:r>
        <w:t>w sposób bardzo dobry wykonuje większość ćwiczeń w czasie lekcji,</w:t>
      </w:r>
    </w:p>
    <w:p w:rsidR="00F2132F" w:rsidRDefault="00C25334">
      <w:pPr>
        <w:pStyle w:val="Normalny"/>
        <w:numPr>
          <w:ilvl w:val="0"/>
          <w:numId w:val="12"/>
        </w:numPr>
      </w:pPr>
      <w:r>
        <w:t>bardzo dobrze pełni funkcję lidera g</w:t>
      </w:r>
      <w:r>
        <w:t>rupy ćwiczebnej lub kapitana drużyny,</w:t>
      </w:r>
    </w:p>
    <w:p w:rsidR="00F2132F" w:rsidRDefault="00C25334">
      <w:pPr>
        <w:pStyle w:val="Normalny"/>
        <w:numPr>
          <w:ilvl w:val="0"/>
          <w:numId w:val="12"/>
        </w:numPr>
      </w:pPr>
      <w:r>
        <w:t>pokazuje i demonstruje niektóre umiejętności ruchowe,</w:t>
      </w:r>
    </w:p>
    <w:p w:rsidR="00F2132F" w:rsidRDefault="00C25334">
      <w:pPr>
        <w:pStyle w:val="Normalny"/>
        <w:numPr>
          <w:ilvl w:val="0"/>
          <w:numId w:val="12"/>
        </w:numPr>
      </w:pPr>
      <w:r>
        <w:t xml:space="preserve">prowadzi rozgrzewkę lub ćwiczenia kształtujące poprawnie pod względem merytorycznym </w:t>
      </w:r>
      <w:r>
        <w:br/>
      </w:r>
      <w:r>
        <w:t>i metodycznym,</w:t>
      </w:r>
    </w:p>
    <w:p w:rsidR="00F2132F" w:rsidRDefault="00C25334">
      <w:pPr>
        <w:pStyle w:val="Normalny"/>
        <w:numPr>
          <w:ilvl w:val="0"/>
          <w:numId w:val="12"/>
        </w:numPr>
      </w:pPr>
      <w:r>
        <w:t xml:space="preserve">potrafi samodzielnie pod względem psychomotorycznym przygotować </w:t>
      </w:r>
      <w:r>
        <w:t>się do wybranego fragmentu zajęć,</w:t>
      </w:r>
    </w:p>
    <w:p w:rsidR="00F2132F" w:rsidRDefault="00C25334">
      <w:pPr>
        <w:pStyle w:val="Normalny"/>
        <w:numPr>
          <w:ilvl w:val="0"/>
          <w:numId w:val="12"/>
        </w:numPr>
      </w:pPr>
      <w:r>
        <w:t>umie z pomocą nauczyciela lub współćwiczących przygotować miejsce ćwiczeń,</w:t>
      </w:r>
    </w:p>
    <w:p w:rsidR="00F2132F" w:rsidRDefault="00C25334">
      <w:pPr>
        <w:pStyle w:val="Normalny"/>
        <w:numPr>
          <w:ilvl w:val="0"/>
          <w:numId w:val="12"/>
        </w:numPr>
      </w:pPr>
      <w:r>
        <w:t>stosuje zasady bezpiecznej organizacji zajęć wychowania fizycznego,</w:t>
      </w:r>
    </w:p>
    <w:p w:rsidR="00F2132F" w:rsidRDefault="00C25334">
      <w:pPr>
        <w:pStyle w:val="Normalny"/>
        <w:numPr>
          <w:ilvl w:val="0"/>
          <w:numId w:val="12"/>
        </w:numPr>
      </w:pPr>
      <w:r>
        <w:t>stara się dbać o stan techniczny urządzeń, przyborów i obiektów sportowych szko</w:t>
      </w:r>
      <w:r>
        <w:t>ły.</w:t>
      </w:r>
    </w:p>
    <w:p w:rsidR="00F2132F" w:rsidRDefault="00F2132F">
      <w:pPr>
        <w:pStyle w:val="Normalny"/>
        <w:ind w:left="644"/>
      </w:pPr>
    </w:p>
    <w:p w:rsidR="00F2132F" w:rsidRDefault="00C25334">
      <w:pPr>
        <w:pStyle w:val="Normalny"/>
      </w:pPr>
      <w:r>
        <w:t xml:space="preserve">            </w:t>
      </w:r>
      <w:r>
        <w:rPr>
          <w:rStyle w:val="Domylnaczcionkaakapitu"/>
          <w:b/>
        </w:rPr>
        <w:t xml:space="preserve">c) sprawności fizycznej i rozwoju fizycznego (spełnia co najmniej 4 kryteria): </w:t>
      </w:r>
    </w:p>
    <w:p w:rsidR="00F2132F" w:rsidRDefault="00C25334">
      <w:pPr>
        <w:pStyle w:val="Normalny"/>
        <w:numPr>
          <w:ilvl w:val="0"/>
          <w:numId w:val="13"/>
        </w:numPr>
      </w:pPr>
      <w:r>
        <w:t xml:space="preserve"> zalicza prawie wszystkie testy i próby sprawnościowe ujęte w programie nauczania,</w:t>
      </w:r>
    </w:p>
    <w:p w:rsidR="00F2132F" w:rsidRDefault="00C25334">
      <w:pPr>
        <w:pStyle w:val="Normalny"/>
        <w:numPr>
          <w:ilvl w:val="0"/>
          <w:numId w:val="13"/>
        </w:numPr>
      </w:pPr>
      <w:r>
        <w:t>poprawia lub uzupełnia próby sprawnościowe, w których nie uczestniczył z waż</w:t>
      </w:r>
      <w:r>
        <w:t>nych powodów osobistych, rodzinnych lub zdrowotnych za namową nauczyciela,</w:t>
      </w:r>
    </w:p>
    <w:p w:rsidR="00F2132F" w:rsidRDefault="00C25334">
      <w:pPr>
        <w:pStyle w:val="Normalny"/>
        <w:numPr>
          <w:ilvl w:val="0"/>
          <w:numId w:val="13"/>
        </w:numPr>
      </w:pPr>
      <w:r>
        <w:t>uzyskuje znaczny postęp w kolejnych próbach sprawnościowych, np. w ciągu roku szkolnego,</w:t>
      </w:r>
    </w:p>
    <w:p w:rsidR="00F2132F" w:rsidRDefault="00C25334">
      <w:pPr>
        <w:pStyle w:val="Normalny"/>
        <w:numPr>
          <w:ilvl w:val="0"/>
          <w:numId w:val="13"/>
        </w:numPr>
      </w:pPr>
      <w:r>
        <w:t>dokonuje oceny własnego rozwoju fizycznego,</w:t>
      </w:r>
    </w:p>
    <w:p w:rsidR="00F2132F" w:rsidRDefault="00C25334">
      <w:pPr>
        <w:pStyle w:val="Normalny"/>
        <w:numPr>
          <w:ilvl w:val="0"/>
          <w:numId w:val="13"/>
        </w:numPr>
      </w:pPr>
      <w:r>
        <w:t>oblicza wskaźnik BMI,</w:t>
      </w:r>
    </w:p>
    <w:p w:rsidR="00F2132F" w:rsidRDefault="00C25334">
      <w:pPr>
        <w:pStyle w:val="Normalny"/>
        <w:numPr>
          <w:ilvl w:val="0"/>
          <w:numId w:val="13"/>
        </w:numPr>
      </w:pPr>
      <w:r>
        <w:t>czasami podejmuje indywidu</w:t>
      </w:r>
      <w:r>
        <w:t>alny program treningowy w celu poprawy wyniku w danej próbie sprawności fizycznej.</w:t>
      </w:r>
    </w:p>
    <w:p w:rsidR="00F2132F" w:rsidRDefault="00F2132F">
      <w:pPr>
        <w:pStyle w:val="Normalny"/>
      </w:pPr>
    </w:p>
    <w:p w:rsidR="00F2132F" w:rsidRDefault="00C25334">
      <w:pPr>
        <w:pStyle w:val="Normalny"/>
      </w:pPr>
      <w:r>
        <w:rPr>
          <w:rStyle w:val="Domylnaczcionkaakapitu"/>
          <w:b/>
        </w:rPr>
        <w:t xml:space="preserve">            d) aktywności fizycznej (spełnia co najmniej 4 kryteria): </w:t>
      </w:r>
    </w:p>
    <w:p w:rsidR="00F2132F" w:rsidRDefault="00C25334">
      <w:pPr>
        <w:pStyle w:val="Normalny"/>
        <w:numPr>
          <w:ilvl w:val="0"/>
          <w:numId w:val="14"/>
        </w:numPr>
      </w:pPr>
      <w:r>
        <w:t xml:space="preserve">zalicza wszystkie sprawdziany umiejętności ruchowych z niewielkimi błędami technicznymi </w:t>
      </w:r>
    </w:p>
    <w:p w:rsidR="00F2132F" w:rsidRDefault="00C25334">
      <w:pPr>
        <w:pStyle w:val="Normalny"/>
        <w:ind w:left="720"/>
      </w:pPr>
      <w:r>
        <w:t>lub taktyczn</w:t>
      </w:r>
      <w:r>
        <w:t>ymi,</w:t>
      </w:r>
    </w:p>
    <w:p w:rsidR="00F2132F" w:rsidRDefault="00C25334">
      <w:pPr>
        <w:pStyle w:val="Normalny"/>
        <w:numPr>
          <w:ilvl w:val="0"/>
          <w:numId w:val="14"/>
        </w:numPr>
      </w:pPr>
      <w:r>
        <w:t>ćwiczenia wykonuje zgodnie z przepisami lub zasadami obowiązującymi w konkurencjach indywidualnych lub zespołowych,</w:t>
      </w:r>
    </w:p>
    <w:p w:rsidR="00F2132F" w:rsidRDefault="00C25334">
      <w:pPr>
        <w:pStyle w:val="Normalny"/>
        <w:numPr>
          <w:ilvl w:val="0"/>
          <w:numId w:val="14"/>
        </w:numPr>
      </w:pPr>
      <w:r>
        <w:t>potrafi wykonywać ćwiczenia o dużym stopniu trudności,</w:t>
      </w:r>
    </w:p>
    <w:p w:rsidR="00F2132F" w:rsidRDefault="00C25334">
      <w:pPr>
        <w:pStyle w:val="Normalny"/>
        <w:numPr>
          <w:ilvl w:val="0"/>
          <w:numId w:val="14"/>
        </w:numPr>
      </w:pPr>
      <w:r>
        <w:t>wykonuje zadania ruchowe efektownie, ale nie zawsze efektywnie, np. sporadycznie</w:t>
      </w:r>
      <w:r>
        <w:t xml:space="preserve"> trafia do bramki czy rzuca celnie do kosza,</w:t>
      </w:r>
    </w:p>
    <w:p w:rsidR="00F2132F" w:rsidRDefault="00C25334">
      <w:pPr>
        <w:pStyle w:val="Normalny"/>
        <w:numPr>
          <w:ilvl w:val="0"/>
          <w:numId w:val="14"/>
        </w:numPr>
      </w:pPr>
      <w:r>
        <w:t>stosuje opanowane umiejętności ruchowe w czasie gry właściwej, w trakcie zajęć,</w:t>
      </w:r>
    </w:p>
    <w:p w:rsidR="00F2132F" w:rsidRDefault="00C25334">
      <w:pPr>
        <w:pStyle w:val="Normalny"/>
        <w:numPr>
          <w:ilvl w:val="0"/>
          <w:numId w:val="14"/>
        </w:numPr>
      </w:pPr>
      <w:r>
        <w:t xml:space="preserve">stopień opanowania umiejętności ruchowych przez ucznia wpływa na wyniki drużyn szkolnych </w:t>
      </w:r>
      <w:r>
        <w:br/>
      </w:r>
      <w:r>
        <w:t>w zawodach i rozgrywkach różnych szczebli</w:t>
      </w:r>
      <w:r>
        <w:t>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 xml:space="preserve">e) wiadomości (spełnia co najmniej 2 kryteria): </w:t>
      </w:r>
    </w:p>
    <w:p w:rsidR="00F2132F" w:rsidRDefault="00C25334">
      <w:pPr>
        <w:pStyle w:val="Normalny"/>
        <w:numPr>
          <w:ilvl w:val="0"/>
          <w:numId w:val="15"/>
        </w:numPr>
      </w:pPr>
      <w:r>
        <w:t>stosuje prawie wszystkie przepisy i zasady sportów indywidualnych oraz zespołowych, które były nauczane w trakcie zajęć wychowania fizycznego,</w:t>
      </w:r>
    </w:p>
    <w:p w:rsidR="00F2132F" w:rsidRDefault="00C25334">
      <w:pPr>
        <w:pStyle w:val="Normalny"/>
        <w:numPr>
          <w:ilvl w:val="0"/>
          <w:numId w:val="15"/>
        </w:numPr>
      </w:pPr>
      <w:r>
        <w:t>posiada bardzo dobrą wiedzę na temat rozwoju fizycznego i mot</w:t>
      </w:r>
      <w:r>
        <w:t>orycznego,</w:t>
      </w:r>
    </w:p>
    <w:p w:rsidR="00F2132F" w:rsidRDefault="00C25334">
      <w:pPr>
        <w:pStyle w:val="Normalny"/>
        <w:numPr>
          <w:ilvl w:val="0"/>
          <w:numId w:val="15"/>
        </w:numPr>
      </w:pPr>
      <w:r>
        <w:t>wykazuje się bardzo dobrym zakresem wiedzy nt. bieżących wydarzeń sportowych w kraju i za granicą,</w:t>
      </w:r>
    </w:p>
    <w:p w:rsidR="00F2132F" w:rsidRDefault="00C25334">
      <w:pPr>
        <w:pStyle w:val="Normalny"/>
        <w:numPr>
          <w:ilvl w:val="0"/>
          <w:numId w:val="15"/>
        </w:numPr>
      </w:pPr>
      <w:r>
        <w:t>ma podstawową wiedzę z edukacji zdrowotnej.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3"/>
        </w:numPr>
      </w:pPr>
      <w:r>
        <w:rPr>
          <w:rStyle w:val="Domylnaczcionkaakapitu"/>
          <w:b/>
          <w:i/>
          <w:u w:val="single"/>
        </w:rPr>
        <w:t>Ocena dobra.</w:t>
      </w:r>
    </w:p>
    <w:p w:rsidR="00F2132F" w:rsidRDefault="00C25334">
      <w:pPr>
        <w:pStyle w:val="Normalny"/>
        <w:ind w:left="720"/>
      </w:pPr>
      <w:r>
        <w:t xml:space="preserve"> Ocenę dobrą na pierwsze półrocze lub koniec roku szkolnego otrzymuje uczeń, który w zak</w:t>
      </w:r>
      <w:r>
        <w:t xml:space="preserve">resie: 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16"/>
        </w:numPr>
      </w:pPr>
      <w:r>
        <w:rPr>
          <w:rStyle w:val="Domylnaczcionkaakapitu"/>
          <w:b/>
        </w:rPr>
        <w:t xml:space="preserve">postawy i kompetencji społecznych (spełnia co najmniej 3 kryteria): </w:t>
      </w:r>
    </w:p>
    <w:p w:rsidR="00F2132F" w:rsidRDefault="00C25334">
      <w:pPr>
        <w:pStyle w:val="Normalny"/>
        <w:numPr>
          <w:ilvl w:val="0"/>
          <w:numId w:val="17"/>
        </w:numPr>
      </w:pPr>
      <w:r>
        <w:t xml:space="preserve">jest przygotowany do zajęć wychowania fizycznego, m.in. posiada odpowiedni strój sportowy, </w:t>
      </w:r>
      <w:r>
        <w:br/>
      </w:r>
      <w:r>
        <w:t>ale zdarza mu się nie brać udziału w lekcjach z różnych powodów,</w:t>
      </w:r>
    </w:p>
    <w:p w:rsidR="00F2132F" w:rsidRDefault="00C25334">
      <w:pPr>
        <w:pStyle w:val="Normalny"/>
        <w:numPr>
          <w:ilvl w:val="0"/>
          <w:numId w:val="17"/>
        </w:numPr>
      </w:pPr>
      <w:r>
        <w:t xml:space="preserve">nie ćwiczy na </w:t>
      </w:r>
      <w:r>
        <w:t>lekcjach tylko z ważnych powodów zdrowotnych, rodzinnych lub osobistych,</w:t>
      </w:r>
    </w:p>
    <w:p w:rsidR="00F2132F" w:rsidRDefault="00C25334">
      <w:pPr>
        <w:pStyle w:val="Normalny"/>
        <w:numPr>
          <w:ilvl w:val="0"/>
          <w:numId w:val="17"/>
        </w:numPr>
      </w:pPr>
      <w:r>
        <w:t>charakteryzuje się właściwym poziomem kultury osobistej,</w:t>
      </w:r>
    </w:p>
    <w:p w:rsidR="00F2132F" w:rsidRDefault="00C25334">
      <w:pPr>
        <w:pStyle w:val="Normalny"/>
        <w:numPr>
          <w:ilvl w:val="0"/>
          <w:numId w:val="17"/>
        </w:numPr>
      </w:pPr>
      <w:r>
        <w:t>nie zawsze używa odpowiednich sformułowań w kontaktach interpersonalnych z rówieśnikami w klasie oraz w stosunku do nauczyciel</w:t>
      </w:r>
      <w:r>
        <w:t>a czy innych pracowników szkoły,</w:t>
      </w:r>
    </w:p>
    <w:p w:rsidR="00F2132F" w:rsidRDefault="00C25334">
      <w:pPr>
        <w:pStyle w:val="Normalny"/>
        <w:numPr>
          <w:ilvl w:val="0"/>
          <w:numId w:val="17"/>
        </w:numPr>
      </w:pPr>
      <w:r>
        <w:t xml:space="preserve">sporadycznie współpracuje z nauczycielami wychowania fizycznego na rzecz szkolnej </w:t>
      </w:r>
      <w:r>
        <w:br/>
      </w:r>
      <w:r>
        <w:t>lub środowiskowej kultury fizycznej,</w:t>
      </w:r>
    </w:p>
    <w:p w:rsidR="00F2132F" w:rsidRDefault="00C25334">
      <w:pPr>
        <w:pStyle w:val="Normalny"/>
        <w:numPr>
          <w:ilvl w:val="0"/>
          <w:numId w:val="17"/>
        </w:numPr>
      </w:pPr>
      <w:r>
        <w:t>bierze udział w szkolnych i powiatowych zawodach sportowych,</w:t>
      </w:r>
    </w:p>
    <w:p w:rsidR="00F2132F" w:rsidRDefault="00C25334">
      <w:pPr>
        <w:pStyle w:val="Normalny"/>
        <w:numPr>
          <w:ilvl w:val="0"/>
          <w:numId w:val="17"/>
        </w:numPr>
      </w:pPr>
      <w:r>
        <w:t>nie uczęszcza na zajęcia sportowo-rekreacy</w:t>
      </w:r>
      <w:r>
        <w:t>jne,</w:t>
      </w:r>
    </w:p>
    <w:p w:rsidR="00F2132F" w:rsidRDefault="00C25334">
      <w:pPr>
        <w:pStyle w:val="Normalny"/>
        <w:numPr>
          <w:ilvl w:val="0"/>
          <w:numId w:val="17"/>
        </w:numPr>
      </w:pPr>
      <w:r>
        <w:t>raczej nie podejmuje indywidualnych form aktywności fizycznej w czasie wolnym,</w:t>
      </w:r>
    </w:p>
    <w:p w:rsidR="00F2132F" w:rsidRDefault="00C25334">
      <w:pPr>
        <w:pStyle w:val="Normalny"/>
        <w:numPr>
          <w:ilvl w:val="0"/>
          <w:numId w:val="17"/>
        </w:numPr>
      </w:pPr>
      <w:r>
        <w:t>jest aktywny w trakcie zajęć z edukacji zdrowotnej.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16"/>
        </w:numPr>
      </w:pPr>
      <w:r>
        <w:rPr>
          <w:rStyle w:val="Domylnaczcionkaakapitu"/>
          <w:b/>
        </w:rPr>
        <w:t xml:space="preserve">systematycznego udziału i aktywności w trakcie zajęć (spełnia co najmniej 3 kryteria): </w:t>
      </w:r>
    </w:p>
    <w:p w:rsidR="00F2132F" w:rsidRDefault="00C25334">
      <w:pPr>
        <w:pStyle w:val="Normalny"/>
        <w:numPr>
          <w:ilvl w:val="0"/>
          <w:numId w:val="18"/>
        </w:numPr>
      </w:pPr>
      <w:r>
        <w:t xml:space="preserve">w trakcie semestru aktywnie </w:t>
      </w:r>
      <w:r>
        <w:t xml:space="preserve">ćwiczy w co najmniej 85–89% zajęć, </w:t>
      </w:r>
    </w:p>
    <w:p w:rsidR="00F2132F" w:rsidRDefault="00C25334">
      <w:pPr>
        <w:pStyle w:val="Normalny"/>
        <w:numPr>
          <w:ilvl w:val="0"/>
          <w:numId w:val="18"/>
        </w:numPr>
      </w:pPr>
      <w:r>
        <w:t xml:space="preserve">w sposób dobry wykonuje większość ćwiczeń w czasie lekcji, </w:t>
      </w:r>
    </w:p>
    <w:p w:rsidR="00F2132F" w:rsidRDefault="00C25334">
      <w:pPr>
        <w:pStyle w:val="Normalny"/>
        <w:numPr>
          <w:ilvl w:val="0"/>
          <w:numId w:val="18"/>
        </w:numPr>
      </w:pPr>
      <w:r>
        <w:t xml:space="preserve">dobrze pełni funkcję lidera grupy ćwiczebnej lub kapitana drużyny, </w:t>
      </w:r>
    </w:p>
    <w:p w:rsidR="00F2132F" w:rsidRDefault="00C25334">
      <w:pPr>
        <w:pStyle w:val="Normalny"/>
        <w:numPr>
          <w:ilvl w:val="0"/>
          <w:numId w:val="18"/>
        </w:numPr>
      </w:pPr>
      <w:r>
        <w:t xml:space="preserve">nie potrafi pokazywać i demonstrować umiejętności ruchowych, </w:t>
      </w:r>
    </w:p>
    <w:p w:rsidR="00F2132F" w:rsidRDefault="00C25334">
      <w:pPr>
        <w:pStyle w:val="Normalny"/>
        <w:numPr>
          <w:ilvl w:val="0"/>
          <w:numId w:val="18"/>
        </w:numPr>
      </w:pPr>
      <w:r>
        <w:t>prowadzi rozgrzewkę lub ćwicze</w:t>
      </w:r>
      <w:r>
        <w:t xml:space="preserve">nia kształtujące w miarę poprawnie pod względem merytorycznym </w:t>
      </w:r>
    </w:p>
    <w:p w:rsidR="00F2132F" w:rsidRDefault="00C25334">
      <w:pPr>
        <w:pStyle w:val="Normalny"/>
        <w:ind w:left="720"/>
      </w:pPr>
      <w:r>
        <w:t>i metodycznym,</w:t>
      </w:r>
    </w:p>
    <w:p w:rsidR="00F2132F" w:rsidRDefault="00C25334">
      <w:pPr>
        <w:pStyle w:val="Normalny"/>
        <w:numPr>
          <w:ilvl w:val="0"/>
          <w:numId w:val="18"/>
        </w:numPr>
      </w:pPr>
      <w:r>
        <w:t>potrafi samodzielnie pod względem psychomotorycznym przygotować się do wybranego fragmentu zajęć, ale często to przygotowanie wymaga dodatkowych uwag i zaleceń nauczyciela,</w:t>
      </w:r>
    </w:p>
    <w:p w:rsidR="00F2132F" w:rsidRDefault="00C25334">
      <w:pPr>
        <w:pStyle w:val="Normalny"/>
        <w:numPr>
          <w:ilvl w:val="0"/>
          <w:numId w:val="18"/>
        </w:numPr>
      </w:pPr>
      <w:r>
        <w:t xml:space="preserve">umie </w:t>
      </w:r>
      <w:r>
        <w:t>z pomocą nauczyciela lub współćwiczących przygotować miejsce ćwiczeń,</w:t>
      </w:r>
    </w:p>
    <w:p w:rsidR="00F2132F" w:rsidRDefault="00C25334">
      <w:pPr>
        <w:pStyle w:val="Normalny"/>
        <w:numPr>
          <w:ilvl w:val="0"/>
          <w:numId w:val="18"/>
        </w:numPr>
      </w:pPr>
      <w:r>
        <w:t>nie zawsze stosuje zasady bezpiecznej organizacji zajęć wychowania fizycznego,</w:t>
      </w:r>
    </w:p>
    <w:p w:rsidR="00F2132F" w:rsidRDefault="00C25334">
      <w:pPr>
        <w:pStyle w:val="Normalny"/>
        <w:numPr>
          <w:ilvl w:val="0"/>
          <w:numId w:val="18"/>
        </w:numPr>
      </w:pPr>
      <w:r>
        <w:t xml:space="preserve">dba o stan techniczny urządzeń, przyborów i obiektów sportowych szkoły, ale aktywność ta wymaga dodatkowej </w:t>
      </w:r>
      <w:r>
        <w:t>interwencji wychowawczej prowadzącego zajęcia.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 xml:space="preserve">c) sprawności fizycznej i rozwoju fizycznego (spełnia co najmniej 3 kryteria): </w:t>
      </w:r>
    </w:p>
    <w:p w:rsidR="00F2132F" w:rsidRDefault="00C25334">
      <w:pPr>
        <w:pStyle w:val="Normalny"/>
        <w:numPr>
          <w:ilvl w:val="0"/>
          <w:numId w:val="18"/>
        </w:numPr>
      </w:pPr>
      <w:r>
        <w:t>zalicza większość testów i prób sprawnościowych ujętych w programie nauczania,</w:t>
      </w:r>
    </w:p>
    <w:p w:rsidR="00F2132F" w:rsidRDefault="00C25334">
      <w:pPr>
        <w:pStyle w:val="Normalny"/>
        <w:numPr>
          <w:ilvl w:val="0"/>
          <w:numId w:val="18"/>
        </w:numPr>
      </w:pPr>
      <w:r>
        <w:t xml:space="preserve">wykonuje określone próby sprawności fizycznej na </w:t>
      </w:r>
      <w:r>
        <w:t>ocenę dobrą,</w:t>
      </w:r>
    </w:p>
    <w:p w:rsidR="00F2132F" w:rsidRDefault="00C25334">
      <w:pPr>
        <w:pStyle w:val="Normalny"/>
        <w:numPr>
          <w:ilvl w:val="0"/>
          <w:numId w:val="18"/>
        </w:numPr>
      </w:pPr>
      <w:r>
        <w:t>poprawia lub uzupełnia próby sprawnościowe, w których nie uczestniczył z ważnych powodów osobistych, rodzinnych lub zdrowotnych za wyraźną namową nauczyciela,</w:t>
      </w:r>
    </w:p>
    <w:p w:rsidR="00F2132F" w:rsidRDefault="00C25334">
      <w:pPr>
        <w:pStyle w:val="Normalny"/>
        <w:numPr>
          <w:ilvl w:val="0"/>
          <w:numId w:val="18"/>
        </w:numPr>
      </w:pPr>
      <w:r>
        <w:t>uzyskuje niewielki postęp w kolejnych próbach sprawnościowych, np. w ciągu roku szko</w:t>
      </w:r>
      <w:r>
        <w:t>lnego,</w:t>
      </w:r>
    </w:p>
    <w:p w:rsidR="00F2132F" w:rsidRDefault="00C25334">
      <w:pPr>
        <w:pStyle w:val="Normalny"/>
        <w:numPr>
          <w:ilvl w:val="0"/>
          <w:numId w:val="18"/>
        </w:numPr>
      </w:pPr>
      <w:r>
        <w:t>dokonuje oceny własnego rozwoju fizycznego,</w:t>
      </w:r>
    </w:p>
    <w:p w:rsidR="00F2132F" w:rsidRDefault="00C25334">
      <w:pPr>
        <w:pStyle w:val="Normalny"/>
        <w:numPr>
          <w:ilvl w:val="0"/>
          <w:numId w:val="18"/>
        </w:numPr>
      </w:pPr>
      <w:r>
        <w:t>oblicza wskaźnik BMI,</w:t>
      </w:r>
    </w:p>
    <w:p w:rsidR="00F2132F" w:rsidRDefault="00C25334">
      <w:pPr>
        <w:pStyle w:val="Normalny"/>
        <w:numPr>
          <w:ilvl w:val="0"/>
          <w:numId w:val="18"/>
        </w:numPr>
      </w:pPr>
      <w:r>
        <w:t>raczej nie podejmuje indywidualnego programu treningowego w celu poprawy wyniku w danej próbie sprawności fizycznej.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19"/>
        </w:numPr>
      </w:pPr>
      <w:r>
        <w:rPr>
          <w:rStyle w:val="Domylnaczcionkaakapitu"/>
          <w:b/>
        </w:rPr>
        <w:t xml:space="preserve">aktywności fizycznej (spełnia co najmniej 3 kryteria): </w:t>
      </w:r>
    </w:p>
    <w:p w:rsidR="00F2132F" w:rsidRDefault="00C25334">
      <w:pPr>
        <w:pStyle w:val="Normalny"/>
        <w:numPr>
          <w:ilvl w:val="0"/>
          <w:numId w:val="20"/>
        </w:numPr>
      </w:pPr>
      <w:r>
        <w:t>zalicza w</w:t>
      </w:r>
      <w:r>
        <w:t xml:space="preserve">szystkie sprawdziany umiejętności ruchowych z niewielkimi błędami technicznymi </w:t>
      </w:r>
    </w:p>
    <w:p w:rsidR="00F2132F" w:rsidRDefault="00C25334">
      <w:pPr>
        <w:pStyle w:val="Normalny"/>
        <w:ind w:left="720"/>
      </w:pPr>
      <w:r>
        <w:t>lub taktycznymi,</w:t>
      </w:r>
    </w:p>
    <w:p w:rsidR="00F2132F" w:rsidRDefault="00C25334">
      <w:pPr>
        <w:pStyle w:val="Normalny"/>
        <w:numPr>
          <w:ilvl w:val="0"/>
          <w:numId w:val="20"/>
        </w:numPr>
      </w:pPr>
      <w:r>
        <w:t>wykonuje ćwiczenia nie zawsze zgodnie z przepisami lub zasadami obowiązującymi w konkurencjach indywidualnych lub zespołowych,</w:t>
      </w:r>
    </w:p>
    <w:p w:rsidR="00F2132F" w:rsidRDefault="00C25334">
      <w:pPr>
        <w:pStyle w:val="Normalny"/>
        <w:numPr>
          <w:ilvl w:val="0"/>
          <w:numId w:val="20"/>
        </w:numPr>
      </w:pPr>
      <w:r>
        <w:t>potrafi wykonywać ćwiczenia o pr</w:t>
      </w:r>
      <w:r>
        <w:t>zeciętnym stopniu trudności,</w:t>
      </w:r>
    </w:p>
    <w:p w:rsidR="00F2132F" w:rsidRDefault="00C25334">
      <w:pPr>
        <w:pStyle w:val="Normalny"/>
        <w:numPr>
          <w:ilvl w:val="0"/>
          <w:numId w:val="20"/>
        </w:numPr>
      </w:pPr>
      <w:r>
        <w:t>wykonuje zadania ruchowe efektownie, ale zawsze mało efektywnie, np. nie trafia do bramki czy nie rzuca celnie do kosza,</w:t>
      </w:r>
    </w:p>
    <w:p w:rsidR="00F2132F" w:rsidRDefault="00C25334">
      <w:pPr>
        <w:pStyle w:val="Normalny"/>
        <w:numPr>
          <w:ilvl w:val="0"/>
          <w:numId w:val="20"/>
        </w:numPr>
      </w:pPr>
      <w:r>
        <w:t>nie potrafi zastosować opanowanych umiejętności ruchowych w czasie gry właściwej lub szkolnej,</w:t>
      </w:r>
    </w:p>
    <w:p w:rsidR="00F2132F" w:rsidRDefault="00C25334">
      <w:pPr>
        <w:pStyle w:val="Normalny"/>
        <w:numPr>
          <w:ilvl w:val="0"/>
          <w:numId w:val="20"/>
        </w:numPr>
      </w:pPr>
      <w:r>
        <w:t xml:space="preserve">stopień </w:t>
      </w:r>
      <w:r>
        <w:t xml:space="preserve">opanowania umiejętności ruchowych przez ucznia nie wpływa na wyniki drużyn szkolnych </w:t>
      </w:r>
    </w:p>
    <w:p w:rsidR="00F2132F" w:rsidRDefault="00C25334">
      <w:pPr>
        <w:pStyle w:val="Normalny"/>
        <w:ind w:left="720"/>
      </w:pPr>
      <w:r>
        <w:t>w zawodach i rozgrywkach różnych szczebli.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19"/>
        </w:numPr>
      </w:pPr>
      <w:r>
        <w:rPr>
          <w:rStyle w:val="Domylnaczcionkaakapitu"/>
          <w:b/>
        </w:rPr>
        <w:t xml:space="preserve">wiadomości (spełnia co najmniej 1 kryterium): </w:t>
      </w:r>
    </w:p>
    <w:p w:rsidR="00F2132F" w:rsidRDefault="00C25334">
      <w:pPr>
        <w:pStyle w:val="Normalny"/>
        <w:numPr>
          <w:ilvl w:val="0"/>
          <w:numId w:val="21"/>
        </w:numPr>
      </w:pPr>
      <w:r>
        <w:t>stosuje przepisy i zasady sportów indywidualnych oraz zespołowych, które były n</w:t>
      </w:r>
      <w:r>
        <w:t>auczane w trakcie zajęć wychowania fizycznego,</w:t>
      </w:r>
    </w:p>
    <w:p w:rsidR="00F2132F" w:rsidRDefault="00C25334">
      <w:pPr>
        <w:pStyle w:val="Normalny"/>
        <w:numPr>
          <w:ilvl w:val="0"/>
          <w:numId w:val="21"/>
        </w:numPr>
      </w:pPr>
      <w:r>
        <w:t>posiada dobrą wiedzę na temat rozwoju fizycznego i motorycznego,</w:t>
      </w:r>
    </w:p>
    <w:p w:rsidR="00F2132F" w:rsidRDefault="00C25334">
      <w:pPr>
        <w:pStyle w:val="Normalny"/>
        <w:numPr>
          <w:ilvl w:val="0"/>
          <w:numId w:val="21"/>
        </w:numPr>
      </w:pPr>
      <w:r>
        <w:t>wykazuje się dobrym zakresem wiedzy nt. bieżących wydarzeń sportowych w kraju i za granicą,</w:t>
      </w:r>
    </w:p>
    <w:p w:rsidR="00F2132F" w:rsidRDefault="00C25334">
      <w:pPr>
        <w:pStyle w:val="Normalny"/>
        <w:numPr>
          <w:ilvl w:val="0"/>
          <w:numId w:val="21"/>
        </w:numPr>
      </w:pPr>
      <w:r>
        <w:t>ma podstawową wiedzę z edukacji zdrowotnej.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3"/>
        </w:numPr>
      </w:pPr>
      <w:r>
        <w:rPr>
          <w:rStyle w:val="Domylnaczcionkaakapitu"/>
          <w:b/>
          <w:i/>
          <w:u w:val="single"/>
        </w:rPr>
        <w:t>Ocena d</w:t>
      </w:r>
      <w:r>
        <w:rPr>
          <w:rStyle w:val="Domylnaczcionkaakapitu"/>
          <w:b/>
          <w:i/>
          <w:u w:val="single"/>
        </w:rPr>
        <w:t>ostateczna.</w:t>
      </w:r>
    </w:p>
    <w:p w:rsidR="00F2132F" w:rsidRDefault="00C25334">
      <w:pPr>
        <w:pStyle w:val="Normalny"/>
        <w:ind w:left="720"/>
      </w:pPr>
      <w:r>
        <w:t xml:space="preserve"> Ocenę dostateczną na pierwsze półrocze lub koniec roku szkolnego otrzymuje uczeń, który w zakresie: 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22"/>
        </w:numPr>
      </w:pPr>
      <w:r>
        <w:rPr>
          <w:rStyle w:val="Domylnaczcionkaakapitu"/>
          <w:b/>
        </w:rPr>
        <w:t xml:space="preserve">postawy i kompetencji społecznych (spełnia co najmniej 2 kryteria): </w:t>
      </w:r>
    </w:p>
    <w:p w:rsidR="00F2132F" w:rsidRDefault="00C25334">
      <w:pPr>
        <w:pStyle w:val="Normalny"/>
        <w:numPr>
          <w:ilvl w:val="0"/>
          <w:numId w:val="23"/>
        </w:numPr>
      </w:pPr>
      <w:r>
        <w:t>jest przygotowany do zajęć wychowania fizycznego, m.in. posiada odpowied</w:t>
      </w:r>
      <w:r>
        <w:t xml:space="preserve">ni strój sportowy, </w:t>
      </w:r>
      <w:r>
        <w:br/>
      </w:r>
      <w:r>
        <w:t>ale często mu się zdarza nie brać udziału w lekcjach z różnych powodów,</w:t>
      </w:r>
    </w:p>
    <w:p w:rsidR="00F2132F" w:rsidRDefault="00C25334">
      <w:pPr>
        <w:pStyle w:val="Normalny"/>
        <w:numPr>
          <w:ilvl w:val="0"/>
          <w:numId w:val="23"/>
        </w:numPr>
      </w:pPr>
      <w:r>
        <w:t>nie ćwiczy na lekcjach z błahych powodów zdrowotnych, rodzinnych lub osobistych,</w:t>
      </w:r>
    </w:p>
    <w:p w:rsidR="00F2132F" w:rsidRDefault="00C25334">
      <w:pPr>
        <w:pStyle w:val="Normalny"/>
        <w:numPr>
          <w:ilvl w:val="0"/>
          <w:numId w:val="23"/>
        </w:numPr>
      </w:pPr>
      <w:r>
        <w:t>charakteryzuje się przeciętnym poziomem kultury osobistej,</w:t>
      </w:r>
    </w:p>
    <w:p w:rsidR="00F2132F" w:rsidRDefault="00C25334">
      <w:pPr>
        <w:pStyle w:val="Normalny"/>
        <w:numPr>
          <w:ilvl w:val="0"/>
          <w:numId w:val="23"/>
        </w:numPr>
      </w:pPr>
      <w:r>
        <w:t xml:space="preserve">często używa </w:t>
      </w:r>
      <w:r>
        <w:t>nieodpowiednich sformułowań w kontaktach interpersonalnych z rówieśnikami w klasie oraz w stosunku do nauczyciela czy innych pracowników szkoły,</w:t>
      </w:r>
    </w:p>
    <w:p w:rsidR="00F2132F" w:rsidRDefault="00C25334">
      <w:pPr>
        <w:pStyle w:val="Normalny"/>
        <w:numPr>
          <w:ilvl w:val="0"/>
          <w:numId w:val="23"/>
        </w:numPr>
      </w:pPr>
      <w:r>
        <w:t>nie współpracuje z nauczycielami wychowania fizycznego na rzecz szkolnej lub środowiskowej kultury fizycznej,</w:t>
      </w:r>
    </w:p>
    <w:p w:rsidR="00F2132F" w:rsidRDefault="00C25334">
      <w:pPr>
        <w:pStyle w:val="Normalny"/>
        <w:numPr>
          <w:ilvl w:val="0"/>
          <w:numId w:val="23"/>
        </w:numPr>
      </w:pPr>
      <w:r>
        <w:t>n</w:t>
      </w:r>
      <w:r>
        <w:t>ie bierze udziału w szkolnych i powiatowych zawodach sportowych,</w:t>
      </w:r>
    </w:p>
    <w:p w:rsidR="00F2132F" w:rsidRDefault="00C25334">
      <w:pPr>
        <w:pStyle w:val="Normalny"/>
        <w:numPr>
          <w:ilvl w:val="0"/>
          <w:numId w:val="23"/>
        </w:numPr>
      </w:pPr>
      <w:r>
        <w:t>nie uczęszcza na zajęcia sportowo-rekreacyjne,</w:t>
      </w:r>
    </w:p>
    <w:p w:rsidR="00F2132F" w:rsidRDefault="00C25334">
      <w:pPr>
        <w:pStyle w:val="Normalny"/>
        <w:numPr>
          <w:ilvl w:val="0"/>
          <w:numId w:val="23"/>
        </w:numPr>
      </w:pPr>
      <w:r>
        <w:t>nigdy nie podejmuje indywidualnych form aktywności fizycznej w czasie wolnym.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22"/>
        </w:numPr>
      </w:pPr>
      <w:r>
        <w:rPr>
          <w:rStyle w:val="Domylnaczcionkaakapitu"/>
          <w:b/>
        </w:rPr>
        <w:t xml:space="preserve">systematycznego udziału i aktywności w trakcie zajęć (spełnia co </w:t>
      </w:r>
      <w:r>
        <w:rPr>
          <w:rStyle w:val="Domylnaczcionkaakapitu"/>
          <w:b/>
        </w:rPr>
        <w:t xml:space="preserve">najmniej 2 kryteria): </w:t>
      </w:r>
    </w:p>
    <w:p w:rsidR="00F2132F" w:rsidRDefault="00C25334">
      <w:pPr>
        <w:pStyle w:val="Normalny"/>
        <w:numPr>
          <w:ilvl w:val="0"/>
          <w:numId w:val="24"/>
        </w:numPr>
      </w:pPr>
      <w:r>
        <w:t xml:space="preserve">w trakcie miesiąca aktywnie ćwiczy w co najmniej 80–84% zajęć, </w:t>
      </w:r>
    </w:p>
    <w:p w:rsidR="00F2132F" w:rsidRDefault="00C25334">
      <w:pPr>
        <w:pStyle w:val="Normalny"/>
        <w:numPr>
          <w:ilvl w:val="0"/>
          <w:numId w:val="24"/>
        </w:numPr>
      </w:pPr>
      <w:r>
        <w:t xml:space="preserve">w sposób dostateczny wykonuje większość ćwiczeń w czasie lekcji, </w:t>
      </w:r>
    </w:p>
    <w:p w:rsidR="00F2132F" w:rsidRDefault="00C25334">
      <w:pPr>
        <w:pStyle w:val="Normalny"/>
        <w:numPr>
          <w:ilvl w:val="0"/>
          <w:numId w:val="24"/>
        </w:numPr>
      </w:pPr>
      <w:r>
        <w:t xml:space="preserve">nie pełni funkcji lidera grupy ćwiczebnej lub kapitana drużyny, </w:t>
      </w:r>
    </w:p>
    <w:p w:rsidR="00F2132F" w:rsidRDefault="00C25334">
      <w:pPr>
        <w:pStyle w:val="Normalny"/>
        <w:numPr>
          <w:ilvl w:val="0"/>
          <w:numId w:val="24"/>
        </w:numPr>
      </w:pPr>
      <w:r>
        <w:t xml:space="preserve">nie potrafi pokazywać i demonstrować </w:t>
      </w:r>
      <w:r>
        <w:t xml:space="preserve">umiejętności ruchowych, </w:t>
      </w:r>
    </w:p>
    <w:p w:rsidR="00F2132F" w:rsidRDefault="00C25334">
      <w:pPr>
        <w:pStyle w:val="Normalny"/>
        <w:numPr>
          <w:ilvl w:val="0"/>
          <w:numId w:val="24"/>
        </w:numPr>
      </w:pPr>
      <w:r>
        <w:t>nie potrafi przeprowadzić rozgrzewki lub ćwiczeń kształtujących poprawnie pod względem merytorycznym i metodycznym,</w:t>
      </w:r>
    </w:p>
    <w:p w:rsidR="00F2132F" w:rsidRDefault="00C25334">
      <w:pPr>
        <w:pStyle w:val="Normalny"/>
        <w:numPr>
          <w:ilvl w:val="0"/>
          <w:numId w:val="24"/>
        </w:numPr>
      </w:pPr>
      <w:r>
        <w:t>nie potrafi samodzielnie pod względem psychomotorycznym przygotować się do wybranego fragmentu zajęć,</w:t>
      </w:r>
    </w:p>
    <w:p w:rsidR="00F2132F" w:rsidRDefault="00C25334">
      <w:pPr>
        <w:pStyle w:val="Normalny"/>
        <w:numPr>
          <w:ilvl w:val="0"/>
          <w:numId w:val="24"/>
        </w:numPr>
      </w:pPr>
      <w:r>
        <w:t>umie z pomocą</w:t>
      </w:r>
      <w:r>
        <w:t xml:space="preserve"> nauczyciela lub współćwiczących przygotować miejsce ćwiczeń,</w:t>
      </w:r>
    </w:p>
    <w:p w:rsidR="00F2132F" w:rsidRDefault="00C25334">
      <w:pPr>
        <w:pStyle w:val="Normalny"/>
        <w:numPr>
          <w:ilvl w:val="0"/>
          <w:numId w:val="24"/>
        </w:numPr>
      </w:pPr>
      <w:r>
        <w:t>często nie stosuje zasad bezpiecznej organizacji zajęć wychowania fizycznego,</w:t>
      </w:r>
    </w:p>
    <w:p w:rsidR="00F2132F" w:rsidRDefault="00C25334">
      <w:pPr>
        <w:pStyle w:val="Normalny"/>
        <w:numPr>
          <w:ilvl w:val="0"/>
          <w:numId w:val="24"/>
        </w:numPr>
      </w:pPr>
      <w:r>
        <w:t>dba o stan techniczny urządzeń, przyborów i obiektów sportowych szkoły, ale aktywność ta wymaga zawsze dodatkowej in</w:t>
      </w:r>
      <w:r>
        <w:t>terwencji wychowawczej prowadzącego zajęcia.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22"/>
        </w:numPr>
      </w:pPr>
      <w:r>
        <w:rPr>
          <w:rStyle w:val="Domylnaczcionkaakapitu"/>
          <w:b/>
        </w:rPr>
        <w:t xml:space="preserve">sprawności fizycznej i rozwoju fizycznego (spełnia co najmniej 2 kryteria): </w:t>
      </w:r>
    </w:p>
    <w:p w:rsidR="00F2132F" w:rsidRDefault="00C25334">
      <w:pPr>
        <w:pStyle w:val="Normalny"/>
        <w:numPr>
          <w:ilvl w:val="0"/>
          <w:numId w:val="25"/>
        </w:numPr>
      </w:pPr>
      <w:r>
        <w:t>zalicza tylko niektóre testy i próby sprawnościowe ujęte w programie nauczania,</w:t>
      </w:r>
    </w:p>
    <w:p w:rsidR="00F2132F" w:rsidRDefault="00C25334">
      <w:pPr>
        <w:pStyle w:val="Normalny"/>
        <w:numPr>
          <w:ilvl w:val="0"/>
          <w:numId w:val="25"/>
        </w:numPr>
      </w:pPr>
      <w:r>
        <w:t>wykonuje określone próby sprawności fizycznej na ocen</w:t>
      </w:r>
      <w:r>
        <w:t>ę dostateczną,</w:t>
      </w:r>
    </w:p>
    <w:p w:rsidR="00F2132F" w:rsidRDefault="00C25334">
      <w:pPr>
        <w:pStyle w:val="Normalny"/>
        <w:numPr>
          <w:ilvl w:val="0"/>
          <w:numId w:val="25"/>
        </w:numPr>
      </w:pPr>
      <w:r>
        <w:t>nie poprawia lub nie uzupełnia prób sprawnościowych, w których nie uczestniczył z ważnych powodów osobistych, rodzinnych lub zdrowotnych,</w:t>
      </w:r>
    </w:p>
    <w:p w:rsidR="00F2132F" w:rsidRDefault="00C25334">
      <w:pPr>
        <w:pStyle w:val="Normalny"/>
        <w:numPr>
          <w:ilvl w:val="0"/>
          <w:numId w:val="25"/>
        </w:numPr>
      </w:pPr>
      <w:r>
        <w:t>nie dokonuje oceny własnego rozwoju fizycznego,</w:t>
      </w:r>
    </w:p>
    <w:p w:rsidR="00F2132F" w:rsidRDefault="00C25334">
      <w:pPr>
        <w:pStyle w:val="Normalny"/>
        <w:numPr>
          <w:ilvl w:val="0"/>
          <w:numId w:val="25"/>
        </w:numPr>
      </w:pPr>
      <w:r>
        <w:t>nie oblicza wskaźnika BMI,</w:t>
      </w:r>
    </w:p>
    <w:p w:rsidR="00F2132F" w:rsidRDefault="00C25334">
      <w:pPr>
        <w:pStyle w:val="Normalny"/>
        <w:numPr>
          <w:ilvl w:val="0"/>
          <w:numId w:val="25"/>
        </w:numPr>
      </w:pPr>
      <w:r>
        <w:t>nie uzyskuje żadnego postępu</w:t>
      </w:r>
      <w:r>
        <w:t xml:space="preserve"> w kolejnych próbach sprawnościowych, np. w ciągu roku szkolnego,</w:t>
      </w:r>
    </w:p>
    <w:p w:rsidR="00F2132F" w:rsidRDefault="00C25334">
      <w:pPr>
        <w:pStyle w:val="Normalny"/>
        <w:numPr>
          <w:ilvl w:val="0"/>
          <w:numId w:val="25"/>
        </w:numPr>
      </w:pPr>
      <w:r>
        <w:t>nigdy nie podejmuje indywidualnego programu treningowego w celu poprawy wyniku w danej próbie sprawności fizycznej;</w:t>
      </w:r>
    </w:p>
    <w:p w:rsidR="00F2132F" w:rsidRDefault="00F2132F">
      <w:pPr>
        <w:pStyle w:val="Normalny"/>
      </w:pPr>
    </w:p>
    <w:p w:rsidR="00F2132F" w:rsidRDefault="00C25334">
      <w:pPr>
        <w:pStyle w:val="Normalny"/>
        <w:numPr>
          <w:ilvl w:val="0"/>
          <w:numId w:val="22"/>
        </w:numPr>
      </w:pPr>
      <w:r>
        <w:rPr>
          <w:rStyle w:val="Domylnaczcionkaakapitu"/>
          <w:b/>
        </w:rPr>
        <w:t xml:space="preserve">aktywności fizycznej (spełnia co najmniej 2 kryteria): </w:t>
      </w:r>
    </w:p>
    <w:p w:rsidR="00F2132F" w:rsidRDefault="00C25334">
      <w:pPr>
        <w:pStyle w:val="Normalny"/>
        <w:numPr>
          <w:ilvl w:val="0"/>
          <w:numId w:val="26"/>
        </w:numPr>
      </w:pPr>
      <w:r>
        <w:t>zalicza wszystkie</w:t>
      </w:r>
      <w:r>
        <w:t xml:space="preserve"> sprawdziany umiejętności ruchowych z dużymi błędami technicznymi </w:t>
      </w:r>
    </w:p>
    <w:p w:rsidR="00F2132F" w:rsidRDefault="00C25334">
      <w:pPr>
        <w:pStyle w:val="Normalny"/>
        <w:ind w:left="720"/>
      </w:pPr>
      <w:r>
        <w:t>lub taktycznymi,</w:t>
      </w:r>
    </w:p>
    <w:p w:rsidR="00F2132F" w:rsidRDefault="00C25334">
      <w:pPr>
        <w:pStyle w:val="Normalny"/>
        <w:numPr>
          <w:ilvl w:val="0"/>
          <w:numId w:val="26"/>
        </w:numPr>
      </w:pPr>
      <w:r>
        <w:t xml:space="preserve">wykonuje ćwiczenia prawie zawsze niezgodnie z przepisami lub zasadami obowiązującymi </w:t>
      </w:r>
      <w:r>
        <w:br/>
      </w:r>
      <w:r>
        <w:t>w konkurencjach indywidualnych lub zespołowych,</w:t>
      </w:r>
    </w:p>
    <w:p w:rsidR="00F2132F" w:rsidRDefault="00C25334">
      <w:pPr>
        <w:pStyle w:val="Normalny"/>
        <w:numPr>
          <w:ilvl w:val="0"/>
          <w:numId w:val="26"/>
        </w:numPr>
      </w:pPr>
      <w:r>
        <w:t>potrafi wykonywać ćwiczenia o niskim s</w:t>
      </w:r>
      <w:r>
        <w:t>topniu trudności,</w:t>
      </w:r>
    </w:p>
    <w:p w:rsidR="00F2132F" w:rsidRDefault="00C25334">
      <w:pPr>
        <w:pStyle w:val="Normalny"/>
        <w:numPr>
          <w:ilvl w:val="0"/>
          <w:numId w:val="26"/>
        </w:numPr>
      </w:pPr>
      <w:r>
        <w:t xml:space="preserve">wykonuje zadania ruchowe mało efektownie i zawsze mało efektywnie, np. nie trafia do bramki, </w:t>
      </w:r>
      <w:r>
        <w:br/>
      </w:r>
      <w:r>
        <w:t>nie rzuca celnie do kosza,</w:t>
      </w:r>
    </w:p>
    <w:p w:rsidR="00F2132F" w:rsidRDefault="00C25334">
      <w:pPr>
        <w:pStyle w:val="Normalny"/>
        <w:numPr>
          <w:ilvl w:val="0"/>
          <w:numId w:val="26"/>
        </w:numPr>
      </w:pPr>
      <w:r>
        <w:t>nie potrafi zastosować opanowanych umiejętności ruchowych w czasie gry właściwej lub szkolnej,</w:t>
      </w:r>
    </w:p>
    <w:p w:rsidR="00F2132F" w:rsidRDefault="00C25334">
      <w:pPr>
        <w:pStyle w:val="Normalny"/>
        <w:numPr>
          <w:ilvl w:val="0"/>
          <w:numId w:val="26"/>
        </w:numPr>
      </w:pPr>
      <w:r>
        <w:t xml:space="preserve">stopień opanowania </w:t>
      </w:r>
      <w:r>
        <w:t xml:space="preserve">umiejętności ruchowych przez ucznia nie wpływa na wyniki drużyn szkolnych </w:t>
      </w:r>
      <w:r>
        <w:br/>
      </w:r>
      <w:r>
        <w:t>w zawodach i rozgrywkach różnych szczebli.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22"/>
        </w:numPr>
      </w:pPr>
      <w:r>
        <w:rPr>
          <w:rStyle w:val="Domylnaczcionkaakapitu"/>
          <w:b/>
        </w:rPr>
        <w:t xml:space="preserve">wiadomości (spełnia co najmniej 1 kryterium): </w:t>
      </w:r>
    </w:p>
    <w:p w:rsidR="00F2132F" w:rsidRDefault="00C25334">
      <w:pPr>
        <w:pStyle w:val="Normalny"/>
        <w:numPr>
          <w:ilvl w:val="0"/>
          <w:numId w:val="27"/>
        </w:numPr>
      </w:pPr>
      <w:r>
        <w:t>stosuje niektóre przepisy i zasady sportów indywidualnych oraz zespołowych, które były nau</w:t>
      </w:r>
      <w:r>
        <w:t xml:space="preserve">czane </w:t>
      </w:r>
      <w:r>
        <w:br/>
      </w:r>
      <w:r>
        <w:t>w trakcie zajęć wychowania fizycznego,</w:t>
      </w:r>
    </w:p>
    <w:p w:rsidR="00F2132F" w:rsidRDefault="00C25334">
      <w:pPr>
        <w:pStyle w:val="Normalny"/>
        <w:numPr>
          <w:ilvl w:val="0"/>
          <w:numId w:val="27"/>
        </w:numPr>
      </w:pPr>
      <w:r>
        <w:t>posiada dostateczną wiedzę na temat rozwoju fizycznego i motorycznego,</w:t>
      </w:r>
    </w:p>
    <w:p w:rsidR="00F2132F" w:rsidRDefault="00C25334">
      <w:pPr>
        <w:pStyle w:val="Normalny"/>
        <w:numPr>
          <w:ilvl w:val="0"/>
          <w:numId w:val="27"/>
        </w:numPr>
      </w:pPr>
      <w:r>
        <w:t>wykazuje się przeciętnym zakresem wiedzy nt. bieżących wydarzeń sportowych w środowisku lokalnym i kraju.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3"/>
        </w:numPr>
      </w:pPr>
      <w:r>
        <w:rPr>
          <w:rStyle w:val="Domylnaczcionkaakapitu"/>
          <w:b/>
          <w:i/>
          <w:u w:val="single"/>
        </w:rPr>
        <w:t>Ocena dopuszczająca.</w:t>
      </w:r>
    </w:p>
    <w:p w:rsidR="00F2132F" w:rsidRDefault="00C25334">
      <w:pPr>
        <w:pStyle w:val="Normalny"/>
        <w:ind w:left="720"/>
      </w:pPr>
      <w:r>
        <w:t xml:space="preserve"> Ocenę dopu</w:t>
      </w:r>
      <w:r>
        <w:t xml:space="preserve">szczającą na pierwsze półrocze lub koniec roku szkolnego otrzymuje uczeń, który </w:t>
      </w:r>
      <w:r>
        <w:br/>
      </w:r>
      <w:r>
        <w:t xml:space="preserve">w zakresie: 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28"/>
        </w:numPr>
      </w:pPr>
      <w:r>
        <w:rPr>
          <w:rStyle w:val="Domylnaczcionkaakapitu"/>
          <w:b/>
        </w:rPr>
        <w:t xml:space="preserve">postawy i kompetencji społecznych (spełnia co najmniej 1 kryterium): </w:t>
      </w:r>
    </w:p>
    <w:p w:rsidR="00F2132F" w:rsidRDefault="00C25334">
      <w:pPr>
        <w:pStyle w:val="Normalny"/>
        <w:numPr>
          <w:ilvl w:val="0"/>
          <w:numId w:val="29"/>
        </w:numPr>
      </w:pPr>
      <w:r>
        <w:t xml:space="preserve">bardzo często jest nieprzygotowany do lekcji, zapomina stroju, </w:t>
      </w:r>
    </w:p>
    <w:p w:rsidR="00F2132F" w:rsidRDefault="00C25334">
      <w:pPr>
        <w:pStyle w:val="Normalny"/>
        <w:numPr>
          <w:ilvl w:val="0"/>
          <w:numId w:val="29"/>
        </w:numPr>
      </w:pPr>
      <w:r>
        <w:t>często nie ćwiczy na lekcja</w:t>
      </w:r>
      <w:r>
        <w:t>ch z błahych powodów zdrowotnych, rodzinnych lub osobistych,</w:t>
      </w:r>
    </w:p>
    <w:p w:rsidR="00F2132F" w:rsidRDefault="00C25334">
      <w:pPr>
        <w:pStyle w:val="Normalny"/>
        <w:numPr>
          <w:ilvl w:val="0"/>
          <w:numId w:val="29"/>
        </w:numPr>
      </w:pPr>
      <w:r>
        <w:t>charakteryzuje się niskim poziomem kultury osobistej,</w:t>
      </w:r>
    </w:p>
    <w:p w:rsidR="00F2132F" w:rsidRDefault="00C25334">
      <w:pPr>
        <w:pStyle w:val="Normalny"/>
        <w:numPr>
          <w:ilvl w:val="0"/>
          <w:numId w:val="29"/>
        </w:numPr>
      </w:pPr>
      <w:r>
        <w:t xml:space="preserve">bardzo często używa nieodpowiednich sformułowań w kontaktach interpersonalnych z rówieśnikami </w:t>
      </w:r>
      <w:r>
        <w:br/>
      </w:r>
      <w:r>
        <w:t>w klasie oraz w stosunku do nauczyciela czy in</w:t>
      </w:r>
      <w:r>
        <w:t>nych pracowników szkoły,</w:t>
      </w:r>
    </w:p>
    <w:p w:rsidR="00F2132F" w:rsidRDefault="00C25334">
      <w:pPr>
        <w:pStyle w:val="Normalny"/>
        <w:numPr>
          <w:ilvl w:val="0"/>
          <w:numId w:val="29"/>
        </w:numPr>
      </w:pPr>
      <w:r>
        <w:t>nie współpracuje z nauczycielami wychowania fizycznego na rzecz szkolnej lub środowiskowej kultury fizycznej,</w:t>
      </w:r>
    </w:p>
    <w:p w:rsidR="00F2132F" w:rsidRDefault="00C25334">
      <w:pPr>
        <w:pStyle w:val="Normalny"/>
        <w:numPr>
          <w:ilvl w:val="0"/>
          <w:numId w:val="29"/>
        </w:numPr>
      </w:pPr>
      <w:r>
        <w:t xml:space="preserve">nie bierze udziału w szkolnych i powiatowych zawodach sportowych, </w:t>
      </w:r>
    </w:p>
    <w:p w:rsidR="00F2132F" w:rsidRDefault="00C25334">
      <w:pPr>
        <w:pStyle w:val="Normalny"/>
        <w:numPr>
          <w:ilvl w:val="0"/>
          <w:numId w:val="29"/>
        </w:numPr>
      </w:pPr>
      <w:r>
        <w:t xml:space="preserve">nie uczęszcza na zajęcia sportowo-rekreacyjne, </w:t>
      </w:r>
    </w:p>
    <w:p w:rsidR="00F2132F" w:rsidRDefault="00C25334">
      <w:pPr>
        <w:pStyle w:val="Normalny"/>
        <w:numPr>
          <w:ilvl w:val="0"/>
          <w:numId w:val="29"/>
        </w:numPr>
      </w:pPr>
      <w:r>
        <w:t xml:space="preserve">nigdy </w:t>
      </w:r>
      <w:r>
        <w:t>nie podejmuje indywidualnych form aktywności fizycznej w czasie wolnym.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28"/>
        </w:numPr>
      </w:pPr>
      <w:r>
        <w:rPr>
          <w:rStyle w:val="Domylnaczcionkaakapitu"/>
          <w:b/>
        </w:rPr>
        <w:t xml:space="preserve">systematycznego udziału i aktywności w trakcie zajęć (spełnia co najmniej 1 kryterium): </w:t>
      </w:r>
    </w:p>
    <w:p w:rsidR="00F2132F" w:rsidRDefault="00C25334">
      <w:pPr>
        <w:pStyle w:val="Normalny"/>
        <w:numPr>
          <w:ilvl w:val="0"/>
          <w:numId w:val="30"/>
        </w:numPr>
      </w:pPr>
      <w:r>
        <w:t xml:space="preserve">w trakcie miesiąca aktywnie ćwiczy w co najmniej 70–79% zajęć, </w:t>
      </w:r>
    </w:p>
    <w:p w:rsidR="00F2132F" w:rsidRDefault="00C25334">
      <w:pPr>
        <w:pStyle w:val="Normalny"/>
        <w:numPr>
          <w:ilvl w:val="0"/>
          <w:numId w:val="30"/>
        </w:numPr>
      </w:pPr>
      <w:r>
        <w:t xml:space="preserve">w sposób nieudolny wykonuje </w:t>
      </w:r>
      <w:r>
        <w:t xml:space="preserve">większość ćwiczeń w czasie lekcji, </w:t>
      </w:r>
    </w:p>
    <w:p w:rsidR="00F2132F" w:rsidRDefault="00C25334">
      <w:pPr>
        <w:pStyle w:val="Normalny"/>
        <w:numPr>
          <w:ilvl w:val="0"/>
          <w:numId w:val="30"/>
        </w:numPr>
      </w:pPr>
      <w:r>
        <w:t xml:space="preserve">nie pełni funkcji lidera grupy ćwiczebnej lub kapitana drużyny, </w:t>
      </w:r>
    </w:p>
    <w:p w:rsidR="00F2132F" w:rsidRDefault="00C25334">
      <w:pPr>
        <w:pStyle w:val="Normalny"/>
        <w:numPr>
          <w:ilvl w:val="0"/>
          <w:numId w:val="30"/>
        </w:numPr>
      </w:pPr>
      <w:r>
        <w:t xml:space="preserve">nie potrafi pokazywać i demonstrować umiejętności ruchowych, </w:t>
      </w:r>
    </w:p>
    <w:p w:rsidR="00F2132F" w:rsidRDefault="00C25334">
      <w:pPr>
        <w:pStyle w:val="Normalny"/>
        <w:numPr>
          <w:ilvl w:val="0"/>
          <w:numId w:val="30"/>
        </w:numPr>
      </w:pPr>
      <w:r>
        <w:t xml:space="preserve">nie potrafi przeprowadzić rozgrzewki lub ćwiczeń kształtujących poprawnie pod względem </w:t>
      </w:r>
      <w:r>
        <w:t>merytorycznym i metodycznym,</w:t>
      </w:r>
    </w:p>
    <w:p w:rsidR="00F2132F" w:rsidRDefault="00C25334">
      <w:pPr>
        <w:pStyle w:val="Normalny"/>
        <w:numPr>
          <w:ilvl w:val="0"/>
          <w:numId w:val="30"/>
        </w:numPr>
      </w:pPr>
      <w:r>
        <w:t>nie potrafi samodzielnie pod względem psychomotorycznym przygotować się do wybranego fragmentu zajęć,</w:t>
      </w:r>
    </w:p>
    <w:p w:rsidR="00F2132F" w:rsidRDefault="00C25334">
      <w:pPr>
        <w:pStyle w:val="Normalny"/>
        <w:numPr>
          <w:ilvl w:val="0"/>
          <w:numId w:val="30"/>
        </w:numPr>
      </w:pPr>
      <w:r>
        <w:t>umie z pomocą nauczyciela lub współćwiczących przygotować miejsce ćwiczeń,</w:t>
      </w:r>
    </w:p>
    <w:p w:rsidR="00F2132F" w:rsidRDefault="00C25334">
      <w:pPr>
        <w:pStyle w:val="Normalny"/>
        <w:numPr>
          <w:ilvl w:val="0"/>
          <w:numId w:val="30"/>
        </w:numPr>
      </w:pPr>
      <w:r>
        <w:t>bardzo często nie stosuje zasad bezpiecznej organi</w:t>
      </w:r>
      <w:r>
        <w:t>zacji zajęć wychowania fizycznego, a zachowanie ucznia na lekcji może zagrażać zdrowiu i życiu współćwiczących,</w:t>
      </w:r>
    </w:p>
    <w:p w:rsidR="00F2132F" w:rsidRDefault="00C25334">
      <w:pPr>
        <w:pStyle w:val="Normalny"/>
        <w:numPr>
          <w:ilvl w:val="0"/>
          <w:numId w:val="30"/>
        </w:numPr>
      </w:pPr>
      <w:r>
        <w:t>nie dba o stan techniczny urządzeń, przyborów i obiektów sportowych szkoły.</w:t>
      </w: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28"/>
        </w:numPr>
      </w:pPr>
      <w:r>
        <w:rPr>
          <w:rStyle w:val="Domylnaczcionkaakapitu"/>
          <w:b/>
        </w:rPr>
        <w:t>sprawności fizycznej i rozwoju fizycznego (spełnia co najmniej 1 k</w:t>
      </w:r>
      <w:r>
        <w:rPr>
          <w:rStyle w:val="Domylnaczcionkaakapitu"/>
          <w:b/>
        </w:rPr>
        <w:t xml:space="preserve">ryterium): </w:t>
      </w:r>
    </w:p>
    <w:p w:rsidR="00F2132F" w:rsidRDefault="00C25334">
      <w:pPr>
        <w:pStyle w:val="Normalny"/>
        <w:numPr>
          <w:ilvl w:val="0"/>
          <w:numId w:val="31"/>
        </w:numPr>
      </w:pPr>
      <w:r>
        <w:t>zalicza tylko pojedyncze testy i próby sprawnościowe ujęte w programie nauczania,</w:t>
      </w:r>
    </w:p>
    <w:p w:rsidR="00F2132F" w:rsidRDefault="00C25334">
      <w:pPr>
        <w:pStyle w:val="Normalny"/>
        <w:numPr>
          <w:ilvl w:val="0"/>
          <w:numId w:val="31"/>
        </w:numPr>
      </w:pPr>
      <w:r>
        <w:t>nie poprawia lub nie uzupełnia prób sprawnościowych, w których nie uczestniczył z ważnych powodów osobistych, rodzinnych lub zdrowotnych,</w:t>
      </w:r>
    </w:p>
    <w:p w:rsidR="00F2132F" w:rsidRDefault="00C25334">
      <w:pPr>
        <w:pStyle w:val="Normalny"/>
        <w:numPr>
          <w:ilvl w:val="0"/>
          <w:numId w:val="31"/>
        </w:numPr>
      </w:pPr>
      <w:r>
        <w:t>nie uzyskuje żadnego pos</w:t>
      </w:r>
      <w:r>
        <w:t>tępu w kolejnych próbach sprawnościowych, np. w ciągu roku szkolnego,</w:t>
      </w:r>
    </w:p>
    <w:p w:rsidR="00F2132F" w:rsidRDefault="00C25334">
      <w:pPr>
        <w:pStyle w:val="Normalny"/>
        <w:numPr>
          <w:ilvl w:val="0"/>
          <w:numId w:val="31"/>
        </w:numPr>
      </w:pPr>
      <w:r>
        <w:t>nie dokonuje oceny własnego rozwoju fizycznego,</w:t>
      </w:r>
    </w:p>
    <w:p w:rsidR="00F2132F" w:rsidRDefault="00C25334">
      <w:pPr>
        <w:pStyle w:val="Normalny"/>
        <w:numPr>
          <w:ilvl w:val="0"/>
          <w:numId w:val="31"/>
        </w:numPr>
      </w:pPr>
      <w:r>
        <w:t>nie oblicza wskaźnika BMI,</w:t>
      </w:r>
    </w:p>
    <w:p w:rsidR="00F2132F" w:rsidRDefault="00C25334">
      <w:pPr>
        <w:pStyle w:val="Normalny"/>
        <w:numPr>
          <w:ilvl w:val="0"/>
          <w:numId w:val="31"/>
        </w:numPr>
      </w:pPr>
      <w:r>
        <w:t>nigdy nie podejmuje indywidualnego programu treningowego w celu poprawy wyniku w danej próbie sprawności fizycz</w:t>
      </w:r>
      <w:r>
        <w:t>nej.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 xml:space="preserve">d) aktywności fizycznej (spełnia co najmniej 1 kryterium): </w:t>
      </w:r>
    </w:p>
    <w:p w:rsidR="00F2132F" w:rsidRDefault="00C25334">
      <w:pPr>
        <w:pStyle w:val="Normalny"/>
        <w:numPr>
          <w:ilvl w:val="0"/>
          <w:numId w:val="31"/>
        </w:numPr>
      </w:pPr>
      <w:r>
        <w:t>zalicza wszystkie sprawdziany umiejętności ruchowych z rażącymi błędami technicznymi lub taktycznymi,</w:t>
      </w:r>
    </w:p>
    <w:p w:rsidR="00F2132F" w:rsidRDefault="00C25334">
      <w:pPr>
        <w:pStyle w:val="Normalny"/>
        <w:numPr>
          <w:ilvl w:val="0"/>
          <w:numId w:val="31"/>
        </w:numPr>
      </w:pPr>
      <w:r>
        <w:t>wykonuje ćwiczenia zawsze niezgodnie z przepisami lub zasadami obowiązującymi w konkuren</w:t>
      </w:r>
      <w:r>
        <w:t>cjach indywidualnych lub zespołowych,</w:t>
      </w:r>
    </w:p>
    <w:p w:rsidR="00F2132F" w:rsidRDefault="00C25334">
      <w:pPr>
        <w:pStyle w:val="Normalny"/>
        <w:numPr>
          <w:ilvl w:val="0"/>
          <w:numId w:val="31"/>
        </w:numPr>
      </w:pPr>
      <w:r>
        <w:t>potrafi wykonywać ćwiczenia o bardzo niskim stopniu trudności,</w:t>
      </w:r>
    </w:p>
    <w:p w:rsidR="00F2132F" w:rsidRDefault="00C25334">
      <w:pPr>
        <w:pStyle w:val="Normalny"/>
        <w:numPr>
          <w:ilvl w:val="0"/>
          <w:numId w:val="31"/>
        </w:numPr>
      </w:pPr>
      <w:r>
        <w:t xml:space="preserve">wykonuje zadania ruchowe mało efektownie i zawsze mało efektywnie, np. nie trafia do bramki </w:t>
      </w:r>
      <w:r>
        <w:br/>
      </w:r>
      <w:r>
        <w:t>czy nie rzuca celnie do kosza,</w:t>
      </w:r>
    </w:p>
    <w:p w:rsidR="00F2132F" w:rsidRDefault="00C25334">
      <w:pPr>
        <w:pStyle w:val="Normalny"/>
        <w:numPr>
          <w:ilvl w:val="0"/>
          <w:numId w:val="31"/>
        </w:numPr>
      </w:pPr>
      <w:r>
        <w:t>nie potrafi zastosować opanowan</w:t>
      </w:r>
      <w:r>
        <w:t>ych umiejętności ruchowych w czasie gry właściwej lub szkolnej,</w:t>
      </w:r>
    </w:p>
    <w:p w:rsidR="00F2132F" w:rsidRDefault="00C25334">
      <w:pPr>
        <w:pStyle w:val="Normalny"/>
        <w:numPr>
          <w:ilvl w:val="0"/>
          <w:numId w:val="31"/>
        </w:numPr>
      </w:pPr>
      <w:r>
        <w:t xml:space="preserve">stopień opanowania umiejętności ruchowych przez ucznia nie wpływa na wyniki drużyn szkolnych </w:t>
      </w:r>
      <w:r>
        <w:br/>
      </w:r>
      <w:r>
        <w:t>w zawodach i rozgrywkach różnych szczebli.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 xml:space="preserve">e) wiadomości (spełnia co najmniej 1 kryterium): </w:t>
      </w:r>
    </w:p>
    <w:p w:rsidR="00F2132F" w:rsidRDefault="00C25334">
      <w:pPr>
        <w:pStyle w:val="Normalny"/>
        <w:numPr>
          <w:ilvl w:val="0"/>
          <w:numId w:val="32"/>
        </w:numPr>
      </w:pPr>
      <w:r>
        <w:t>stos</w:t>
      </w:r>
      <w:r>
        <w:t xml:space="preserve">uje niektóre przepisy i zasady sportów indywidualnych oraz zespołowych, które były nauczane </w:t>
      </w:r>
      <w:r>
        <w:br/>
      </w:r>
      <w:r>
        <w:t>w trakcie zajęć wychowania fizycznego,</w:t>
      </w:r>
    </w:p>
    <w:p w:rsidR="00F2132F" w:rsidRDefault="00C25334">
      <w:pPr>
        <w:pStyle w:val="Normalny"/>
        <w:numPr>
          <w:ilvl w:val="0"/>
          <w:numId w:val="32"/>
        </w:numPr>
      </w:pPr>
      <w:r>
        <w:t>posiada niewielką wiedzę na temat rozwoju fizycznego i motorycznego,</w:t>
      </w:r>
    </w:p>
    <w:p w:rsidR="00F2132F" w:rsidRDefault="00C25334">
      <w:pPr>
        <w:pStyle w:val="Normalny"/>
        <w:numPr>
          <w:ilvl w:val="0"/>
          <w:numId w:val="32"/>
        </w:numPr>
      </w:pPr>
      <w:r>
        <w:t xml:space="preserve">wykazuje się niskim zakresem wiedzy nt. bieżących </w:t>
      </w:r>
      <w:r>
        <w:t xml:space="preserve">wydarzeń sportowych w środowisku lokalnym </w:t>
      </w:r>
      <w:r>
        <w:br/>
      </w:r>
      <w:r>
        <w:t>i kraju.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3"/>
        </w:numPr>
      </w:pPr>
      <w:r>
        <w:rPr>
          <w:rStyle w:val="Domylnaczcionkaakapitu"/>
          <w:b/>
          <w:i/>
          <w:u w:val="single"/>
        </w:rPr>
        <w:t>Ocena niedostateczna.</w:t>
      </w:r>
    </w:p>
    <w:p w:rsidR="00F2132F" w:rsidRDefault="00C25334">
      <w:pPr>
        <w:pStyle w:val="Normalny"/>
        <w:ind w:left="720"/>
      </w:pPr>
      <w:r>
        <w:t xml:space="preserve"> Ocenę niedostateczną na pierwsze półrocze lub koniec roku szkolnego otrzymuje uczeń, który </w:t>
      </w:r>
      <w:r>
        <w:br/>
      </w:r>
      <w:r>
        <w:t xml:space="preserve">w zakresie: 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33"/>
        </w:numPr>
      </w:pPr>
      <w:r>
        <w:rPr>
          <w:rStyle w:val="Domylnaczcionkaakapitu"/>
          <w:b/>
        </w:rPr>
        <w:t xml:space="preserve">postawy i kompetencji społecznych: </w:t>
      </w:r>
    </w:p>
    <w:p w:rsidR="00F2132F" w:rsidRDefault="00C25334">
      <w:pPr>
        <w:pStyle w:val="Normalny"/>
        <w:numPr>
          <w:ilvl w:val="0"/>
          <w:numId w:val="34"/>
        </w:numPr>
      </w:pPr>
      <w:r>
        <w:t xml:space="preserve">prawie zawsze jest nieprzygotowany do </w:t>
      </w:r>
      <w:r>
        <w:t xml:space="preserve">lekcji, zapomina stroju, </w:t>
      </w:r>
    </w:p>
    <w:p w:rsidR="00F2132F" w:rsidRDefault="00C25334">
      <w:pPr>
        <w:pStyle w:val="Normalny"/>
        <w:numPr>
          <w:ilvl w:val="0"/>
          <w:numId w:val="34"/>
        </w:numPr>
      </w:pPr>
      <w:r>
        <w:t>bardzo często nie ćwiczy na lekcjach z błahych powodów zdrowotnych, rodzinnych lub osobistych,</w:t>
      </w:r>
    </w:p>
    <w:p w:rsidR="00F2132F" w:rsidRDefault="00C25334">
      <w:pPr>
        <w:pStyle w:val="Normalny"/>
        <w:numPr>
          <w:ilvl w:val="0"/>
          <w:numId w:val="34"/>
        </w:numPr>
      </w:pPr>
      <w:r>
        <w:t>charakteryzuje się bardzo niskim poziomem kultury osobistej,</w:t>
      </w:r>
    </w:p>
    <w:p w:rsidR="00F2132F" w:rsidRDefault="00C25334">
      <w:pPr>
        <w:pStyle w:val="Normalny"/>
        <w:numPr>
          <w:ilvl w:val="0"/>
          <w:numId w:val="34"/>
        </w:numPr>
      </w:pPr>
      <w:r>
        <w:t xml:space="preserve">zachowuje się wulgarnie w stosunku do nauczyciela oraz innych pracowników </w:t>
      </w:r>
      <w:r>
        <w:t>szkoły,</w:t>
      </w:r>
    </w:p>
    <w:p w:rsidR="00F2132F" w:rsidRDefault="00C25334">
      <w:pPr>
        <w:pStyle w:val="Normalny"/>
        <w:numPr>
          <w:ilvl w:val="0"/>
          <w:numId w:val="34"/>
        </w:numPr>
      </w:pPr>
      <w:r>
        <w:t>nie współpracuje z nauczycielami wychowania fizycznego na rzecz szkolnej lub środowiskowej kultury fizycznej,</w:t>
      </w:r>
    </w:p>
    <w:p w:rsidR="00F2132F" w:rsidRDefault="00C25334">
      <w:pPr>
        <w:pStyle w:val="Normalny"/>
        <w:numPr>
          <w:ilvl w:val="0"/>
          <w:numId w:val="34"/>
        </w:numPr>
      </w:pPr>
      <w:r>
        <w:t>nie bierze udziału w szkolnych i powiatowych zawodach sportowych,</w:t>
      </w:r>
    </w:p>
    <w:p w:rsidR="00F2132F" w:rsidRDefault="00C25334">
      <w:pPr>
        <w:pStyle w:val="Normalny"/>
        <w:numPr>
          <w:ilvl w:val="0"/>
          <w:numId w:val="34"/>
        </w:numPr>
      </w:pPr>
      <w:r>
        <w:t>nie uczęszcza na zajęcia sportowo-rekreacyjne,</w:t>
      </w:r>
    </w:p>
    <w:p w:rsidR="00F2132F" w:rsidRDefault="00C25334">
      <w:pPr>
        <w:pStyle w:val="Normalny"/>
        <w:numPr>
          <w:ilvl w:val="0"/>
          <w:numId w:val="34"/>
        </w:numPr>
      </w:pPr>
      <w:r>
        <w:t>nigdy nie podejmuje indyw</w:t>
      </w:r>
      <w:r>
        <w:t>idualnych form aktywności fizycznej w czasie wolnym.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numPr>
          <w:ilvl w:val="0"/>
          <w:numId w:val="33"/>
        </w:numPr>
      </w:pPr>
      <w:r>
        <w:rPr>
          <w:rStyle w:val="Domylnaczcionkaakapitu"/>
          <w:b/>
        </w:rPr>
        <w:t xml:space="preserve">systematycznego udziału i aktywności w trakcie zajęć: </w:t>
      </w:r>
    </w:p>
    <w:p w:rsidR="00F2132F" w:rsidRDefault="00C25334">
      <w:pPr>
        <w:pStyle w:val="Normalny"/>
        <w:numPr>
          <w:ilvl w:val="0"/>
          <w:numId w:val="35"/>
        </w:numPr>
      </w:pPr>
      <w:r>
        <w:t>w trakcie miesiąca aktywnie ćwiczy poniżej 70% obowiązkowych zajęć,</w:t>
      </w:r>
    </w:p>
    <w:p w:rsidR="00F2132F" w:rsidRDefault="00C25334">
      <w:pPr>
        <w:pStyle w:val="Normalny"/>
        <w:numPr>
          <w:ilvl w:val="0"/>
          <w:numId w:val="35"/>
        </w:numPr>
      </w:pPr>
      <w:r>
        <w:t>w sposób bardzo nieudolny wykonuje większość ćwiczeń w czasie lekcji,</w:t>
      </w:r>
    </w:p>
    <w:p w:rsidR="00F2132F" w:rsidRDefault="00C25334">
      <w:pPr>
        <w:pStyle w:val="Normalny"/>
        <w:numPr>
          <w:ilvl w:val="0"/>
          <w:numId w:val="35"/>
        </w:numPr>
      </w:pPr>
      <w:r>
        <w:t>nie pełni</w:t>
      </w:r>
      <w:r>
        <w:t xml:space="preserve"> funkcji lidera grupy ćwiczebnej lub kapitana drużyny,</w:t>
      </w:r>
    </w:p>
    <w:p w:rsidR="00F2132F" w:rsidRDefault="00C25334">
      <w:pPr>
        <w:pStyle w:val="Normalny"/>
        <w:numPr>
          <w:ilvl w:val="0"/>
          <w:numId w:val="35"/>
        </w:numPr>
      </w:pPr>
      <w:r>
        <w:t>nie potrafi pokazywać i demonstrować umiejętności ruchowych,</w:t>
      </w:r>
    </w:p>
    <w:p w:rsidR="00F2132F" w:rsidRDefault="00C25334">
      <w:pPr>
        <w:pStyle w:val="Normalny"/>
        <w:numPr>
          <w:ilvl w:val="0"/>
          <w:numId w:val="35"/>
        </w:numPr>
      </w:pPr>
      <w:r>
        <w:t>nie potrafi przeprowadzić rozgrzewki lub ćwiczeń kształtujących poprawnie pod względem merytorycznym i metodycznym,</w:t>
      </w:r>
    </w:p>
    <w:p w:rsidR="00F2132F" w:rsidRDefault="00C25334">
      <w:pPr>
        <w:pStyle w:val="Normalny"/>
        <w:numPr>
          <w:ilvl w:val="0"/>
          <w:numId w:val="35"/>
        </w:numPr>
      </w:pPr>
      <w:r>
        <w:t>nie potrafi samodzielnie</w:t>
      </w:r>
      <w:r>
        <w:t xml:space="preserve"> pod względem psychomotorycznym przygotować się do wybranego fragmentu zajęć,</w:t>
      </w:r>
    </w:p>
    <w:p w:rsidR="00F2132F" w:rsidRDefault="00C25334">
      <w:pPr>
        <w:pStyle w:val="Normalny"/>
        <w:numPr>
          <w:ilvl w:val="0"/>
          <w:numId w:val="35"/>
        </w:numPr>
      </w:pPr>
      <w:r>
        <w:t>nigdy nie przygotowuje miejsca ćwiczeń,</w:t>
      </w:r>
    </w:p>
    <w:p w:rsidR="00F2132F" w:rsidRDefault="00C25334">
      <w:pPr>
        <w:pStyle w:val="Normalny"/>
        <w:numPr>
          <w:ilvl w:val="0"/>
          <w:numId w:val="35"/>
        </w:numPr>
      </w:pPr>
      <w:r>
        <w:t>nigdy nie stosuje zasad bezpiecznej organizacji zajęć wychowania fizycznego, a zachowanie ucznia na lekcji zawsze zagraża zdrowiu, a nawet</w:t>
      </w:r>
      <w:r>
        <w:t xml:space="preserve"> życiu współćwiczących,</w:t>
      </w:r>
    </w:p>
    <w:p w:rsidR="00F2132F" w:rsidRDefault="00C25334">
      <w:pPr>
        <w:pStyle w:val="Normalny"/>
        <w:numPr>
          <w:ilvl w:val="0"/>
          <w:numId w:val="35"/>
        </w:numPr>
      </w:pPr>
      <w:r>
        <w:t>nie dba o stan techniczny urządzeń, przyborów i obiektów sportowych szkoły, a nawet często je niszczy i dewastuje.</w:t>
      </w:r>
    </w:p>
    <w:p w:rsidR="00F2132F" w:rsidRDefault="00F2132F">
      <w:pPr>
        <w:pStyle w:val="Normalny"/>
      </w:pPr>
    </w:p>
    <w:p w:rsidR="00F2132F" w:rsidRDefault="00C25334">
      <w:pPr>
        <w:pStyle w:val="Normalny"/>
        <w:numPr>
          <w:ilvl w:val="0"/>
          <w:numId w:val="33"/>
        </w:numPr>
      </w:pPr>
      <w:r>
        <w:rPr>
          <w:rStyle w:val="Domylnaczcionkaakapitu"/>
          <w:b/>
        </w:rPr>
        <w:t xml:space="preserve">sprawności fizycznej i rozwoju fizycznego: </w:t>
      </w:r>
    </w:p>
    <w:p w:rsidR="00F2132F" w:rsidRDefault="00C25334">
      <w:pPr>
        <w:pStyle w:val="Normalny"/>
        <w:numPr>
          <w:ilvl w:val="0"/>
          <w:numId w:val="36"/>
        </w:numPr>
      </w:pPr>
      <w:r>
        <w:t>nie zalicza większości testów i prób sprawnościowych ujętych w programie</w:t>
      </w:r>
      <w:r>
        <w:t xml:space="preserve"> nauczania,</w:t>
      </w:r>
    </w:p>
    <w:p w:rsidR="00F2132F" w:rsidRDefault="00C25334">
      <w:pPr>
        <w:pStyle w:val="Normalny"/>
        <w:numPr>
          <w:ilvl w:val="0"/>
          <w:numId w:val="36"/>
        </w:numPr>
      </w:pPr>
      <w:r>
        <w:t>nie poprawia lub nie uzupełnia prób sprawnościowych, w których nie uczestniczył z ważnych powodów osobistych, rodzinnych lub zdrowotnych,</w:t>
      </w:r>
    </w:p>
    <w:p w:rsidR="00F2132F" w:rsidRDefault="00C25334">
      <w:pPr>
        <w:pStyle w:val="Normalny"/>
        <w:numPr>
          <w:ilvl w:val="0"/>
          <w:numId w:val="36"/>
        </w:numPr>
      </w:pPr>
      <w:r>
        <w:t>nie uzyskuje żadnego postępu w kolejnych próbach sprawnościowych, np. w ciągu roku szkolnego,</w:t>
      </w:r>
    </w:p>
    <w:p w:rsidR="00F2132F" w:rsidRDefault="00C25334">
      <w:pPr>
        <w:pStyle w:val="Normalny"/>
        <w:numPr>
          <w:ilvl w:val="0"/>
          <w:numId w:val="36"/>
        </w:numPr>
      </w:pPr>
      <w:r>
        <w:t>nigdy nie po</w:t>
      </w:r>
      <w:r>
        <w:t>dejmuje indywidualnego programu treningowego w celu poprawy wyniku w danej próbie sprawności fizycznej.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 xml:space="preserve">d) aktywności fizycznej: </w:t>
      </w:r>
    </w:p>
    <w:p w:rsidR="00F2132F" w:rsidRDefault="00C25334">
      <w:pPr>
        <w:pStyle w:val="Normalny"/>
        <w:numPr>
          <w:ilvl w:val="0"/>
          <w:numId w:val="36"/>
        </w:numPr>
      </w:pPr>
      <w:r>
        <w:t xml:space="preserve">zalicza wszystkie sprawdziany umiejętności ruchowych z bardzo rażącymi błędami technicznymi </w:t>
      </w:r>
      <w:r>
        <w:br/>
      </w:r>
      <w:r>
        <w:t>lub taktycznymi,</w:t>
      </w:r>
    </w:p>
    <w:p w:rsidR="00F2132F" w:rsidRDefault="00C25334">
      <w:pPr>
        <w:pStyle w:val="Normalny"/>
        <w:numPr>
          <w:ilvl w:val="0"/>
          <w:numId w:val="36"/>
        </w:numPr>
      </w:pPr>
      <w:r>
        <w:t>wykonuje ćwicze</w:t>
      </w:r>
      <w:r>
        <w:t>nia zawsze niezgodnie z przepisami lub zasadami obowiązującymi w konkurencjach indywidualnych lub zespołowych,</w:t>
      </w:r>
    </w:p>
    <w:p w:rsidR="00F2132F" w:rsidRDefault="00C25334">
      <w:pPr>
        <w:pStyle w:val="Normalny"/>
        <w:numPr>
          <w:ilvl w:val="0"/>
          <w:numId w:val="36"/>
        </w:numPr>
      </w:pPr>
      <w:r>
        <w:t>nie potrafi wykonywać ćwiczeń nawet o bardzo niskim stopniu trudności,</w:t>
      </w:r>
    </w:p>
    <w:p w:rsidR="00F2132F" w:rsidRDefault="00C25334">
      <w:pPr>
        <w:pStyle w:val="Normalny"/>
        <w:numPr>
          <w:ilvl w:val="0"/>
          <w:numId w:val="36"/>
        </w:numPr>
      </w:pPr>
      <w:r>
        <w:t>wykonuje zadania ruchowe mało efektownie i zawsze mało efektywnie, np. nie</w:t>
      </w:r>
      <w:r>
        <w:t xml:space="preserve"> trafia do bramki, </w:t>
      </w:r>
      <w:r>
        <w:br/>
      </w:r>
      <w:r>
        <w:t>nie rzuca celnie do kosza,</w:t>
      </w:r>
    </w:p>
    <w:p w:rsidR="00F2132F" w:rsidRDefault="00C25334">
      <w:pPr>
        <w:pStyle w:val="Normalny"/>
        <w:numPr>
          <w:ilvl w:val="0"/>
          <w:numId w:val="36"/>
        </w:numPr>
      </w:pPr>
      <w:r>
        <w:t>nie potrafi zastosować opanowanych umiejętności ruchowych w czasie gry właściwej lub szkolnej,</w:t>
      </w:r>
    </w:p>
    <w:p w:rsidR="00F2132F" w:rsidRDefault="00C25334">
      <w:pPr>
        <w:pStyle w:val="Normalny"/>
        <w:numPr>
          <w:ilvl w:val="0"/>
          <w:numId w:val="36"/>
        </w:numPr>
      </w:pPr>
      <w:r>
        <w:t xml:space="preserve">stopień opanowania umiejętności ruchowych przez ucznia nie wpływa na wyniki drużyn szkolnych </w:t>
      </w:r>
      <w:r>
        <w:br/>
      </w:r>
      <w:r>
        <w:t>w zawodach i rozgryw</w:t>
      </w:r>
      <w:r>
        <w:t>kach różnych szczebli.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</w:pPr>
      <w:r>
        <w:rPr>
          <w:rStyle w:val="Domylnaczcionkaakapitu"/>
          <w:b/>
        </w:rPr>
        <w:t xml:space="preserve">e)wiadomości: </w:t>
      </w:r>
    </w:p>
    <w:p w:rsidR="00F2132F" w:rsidRDefault="00C25334">
      <w:pPr>
        <w:pStyle w:val="Normalny"/>
        <w:numPr>
          <w:ilvl w:val="0"/>
          <w:numId w:val="37"/>
        </w:numPr>
      </w:pPr>
      <w:r>
        <w:t xml:space="preserve">stosuje niektóre przepisy i zasady sportów indywidualnych oraz zespołowych, które były nauczane </w:t>
      </w:r>
      <w:r>
        <w:br/>
      </w:r>
      <w:r>
        <w:t>w trakcie zajęć wychowania fizycznego,</w:t>
      </w:r>
    </w:p>
    <w:p w:rsidR="00F2132F" w:rsidRDefault="00C25334">
      <w:pPr>
        <w:pStyle w:val="Normalny"/>
        <w:numPr>
          <w:ilvl w:val="0"/>
          <w:numId w:val="37"/>
        </w:numPr>
      </w:pPr>
      <w:r>
        <w:t>posiada niedostateczną wiedzę na temat rozwoju fizycznego i motorycznego,</w:t>
      </w:r>
    </w:p>
    <w:p w:rsidR="00F2132F" w:rsidRDefault="00C25334">
      <w:pPr>
        <w:pStyle w:val="Normalny"/>
        <w:numPr>
          <w:ilvl w:val="0"/>
          <w:numId w:val="37"/>
        </w:numPr>
      </w:pPr>
      <w:r>
        <w:t>wykazuj</w:t>
      </w:r>
      <w:r>
        <w:t xml:space="preserve">e się niedostatecznym zakresem wiedzy nt. bieżących wydarzeń sportowych w środowisku lokalnym i kraju. </w:t>
      </w: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360"/>
        <w:jc w:val="center"/>
      </w:pPr>
      <w:r>
        <w:rPr>
          <w:rStyle w:val="Domylnaczcionkaakapitu"/>
          <w:b/>
          <w:i/>
          <w:u w:val="single"/>
        </w:rPr>
        <w:t>Sposób informowania o ocenach.</w:t>
      </w:r>
    </w:p>
    <w:p w:rsidR="00F2132F" w:rsidRDefault="00F2132F">
      <w:pPr>
        <w:pStyle w:val="Normalny"/>
        <w:ind w:left="360"/>
        <w:jc w:val="center"/>
        <w:rPr>
          <w:b/>
          <w:i/>
          <w:sz w:val="32"/>
          <w:szCs w:val="32"/>
        </w:rPr>
      </w:pPr>
    </w:p>
    <w:p w:rsidR="00F2132F" w:rsidRDefault="00C25334">
      <w:pPr>
        <w:pStyle w:val="Normalny"/>
        <w:ind w:left="360"/>
      </w:pPr>
      <w:r>
        <w:t xml:space="preserve">O uzyskaniu poszczególnych ocen uczniowie są informowani przez nauczyciela w formie ustnej </w:t>
      </w:r>
      <w:r>
        <w:br/>
      </w:r>
      <w:r>
        <w:t xml:space="preserve">oraz </w:t>
      </w:r>
      <w:r>
        <w:t>poprzez wpis do dziennika bezpośrednio po otrzymaniu oceny.</w:t>
      </w:r>
    </w:p>
    <w:p w:rsidR="00F2132F" w:rsidRDefault="00C25334">
      <w:pPr>
        <w:pStyle w:val="Normalny"/>
        <w:ind w:left="360"/>
      </w:pPr>
      <w:r>
        <w:t>O przewidywanej ocenie śródrocznej i rocznej uczniowie są powiadamiani na miesiąc przed klasyfikacyjnym posiedzeniem rady pedagogicznej.</w:t>
      </w:r>
    </w:p>
    <w:p w:rsidR="00F2132F" w:rsidRDefault="00C25334">
      <w:pPr>
        <w:pStyle w:val="Normalny"/>
        <w:ind w:left="360"/>
      </w:pPr>
      <w:r>
        <w:t xml:space="preserve">O przewidywanej dla ucznia ocenie </w:t>
      </w:r>
      <w:r>
        <w:rPr>
          <w:rStyle w:val="Domylnaczcionkaakapitu"/>
          <w:b/>
          <w:i/>
        </w:rPr>
        <w:t xml:space="preserve">niedostatecznej </w:t>
      </w:r>
      <w:r>
        <w:t>na koniec</w:t>
      </w:r>
      <w:r>
        <w:t xml:space="preserve"> semestru lub roku szkolnego uczniowie </w:t>
      </w:r>
      <w:r>
        <w:br/>
      </w:r>
      <w:r>
        <w:t xml:space="preserve">i ich rodzice są powiadamiani na miesiąc przed klasyfikacyjnym posiedzeniem rady pedagogicznej. </w:t>
      </w:r>
    </w:p>
    <w:p w:rsidR="00F2132F" w:rsidRDefault="00F2132F">
      <w:pPr>
        <w:pStyle w:val="Normalny"/>
        <w:ind w:left="720"/>
      </w:pPr>
    </w:p>
    <w:p w:rsidR="00F2132F" w:rsidRDefault="00C25334">
      <w:pPr>
        <w:pStyle w:val="Normalny"/>
        <w:ind w:left="720"/>
        <w:jc w:val="center"/>
      </w:pPr>
      <w:r>
        <w:rPr>
          <w:rStyle w:val="Domylnaczcionkaakapitu"/>
          <w:b/>
          <w:i/>
          <w:u w:val="single"/>
        </w:rPr>
        <w:t>Postanowienia końcowe</w:t>
      </w:r>
    </w:p>
    <w:p w:rsidR="00F2132F" w:rsidRDefault="00F2132F">
      <w:pPr>
        <w:pStyle w:val="Normalny"/>
        <w:ind w:left="720"/>
        <w:jc w:val="center"/>
      </w:pPr>
    </w:p>
    <w:p w:rsidR="00F2132F" w:rsidRDefault="00C25334">
      <w:pPr>
        <w:pStyle w:val="Normalny"/>
      </w:pPr>
      <w:r>
        <w:t>1. Zwolnienia lekarskie nie powodują obniżenia oceny za nieodpowiednią postawę ucznia, kompeten</w:t>
      </w:r>
      <w:r>
        <w:t>cje społeczne oraz systematyczny udział w lekcjach.</w:t>
      </w:r>
    </w:p>
    <w:p w:rsidR="00F2132F" w:rsidRDefault="00C25334">
      <w:pPr>
        <w:pStyle w:val="Normalny"/>
      </w:pPr>
      <w:r>
        <w:t>2. Jeżeli uczeń opuścił z przyczyn losowych sprawdzian, to powinien zaliczyć go w ciągu tygodnia</w:t>
      </w:r>
      <w:r>
        <w:br/>
      </w:r>
      <w:r>
        <w:t xml:space="preserve">od dnia przyjścia do szkoły lub w innym terminie ustalonym z nauczycielem. Po upływie tego czasu, </w:t>
      </w:r>
      <w:r>
        <w:br/>
      </w:r>
      <w:r>
        <w:t>w wyniku</w:t>
      </w:r>
      <w:r>
        <w:t xml:space="preserve"> nieprzystąpienia do zaliczenia uczeń otrzymuje ocenę </w:t>
      </w:r>
      <w:r>
        <w:rPr>
          <w:rStyle w:val="Domylnaczcionkaakapitu"/>
          <w:b/>
        </w:rPr>
        <w:t xml:space="preserve">niedostateczną. </w:t>
      </w:r>
    </w:p>
    <w:p w:rsidR="00F2132F" w:rsidRDefault="00C25334">
      <w:pPr>
        <w:pStyle w:val="Normalny"/>
      </w:pPr>
      <w:r>
        <w:t>3. Wszystkie oceny cząstkowe podlegają poprawie w terminie uzgodnionym z nauczycielem.</w:t>
      </w:r>
    </w:p>
    <w:p w:rsidR="00F2132F" w:rsidRDefault="00C25334">
      <w:pPr>
        <w:pStyle w:val="Normalny"/>
      </w:pPr>
      <w:r>
        <w:t>4. Ocena poprawiona jest oceną ostateczną.</w:t>
      </w:r>
    </w:p>
    <w:p w:rsidR="00F2132F" w:rsidRDefault="00C25334">
      <w:pPr>
        <w:pStyle w:val="Normalny"/>
      </w:pPr>
      <w:r>
        <w:t xml:space="preserve">5. </w:t>
      </w:r>
      <w:r>
        <w:rPr>
          <w:rStyle w:val="Domylnaczcionkaakapitu"/>
          <w:b/>
        </w:rPr>
        <w:t>Ocenę niedostateczną</w:t>
      </w:r>
      <w:r>
        <w:t xml:space="preserve"> otrzymuje uczeń, który odmówi </w:t>
      </w:r>
      <w:r>
        <w:t xml:space="preserve">przystąpienia do sprawdzianu bez uzasadnienia. </w:t>
      </w:r>
    </w:p>
    <w:p w:rsidR="00F2132F" w:rsidRDefault="00C25334">
      <w:pPr>
        <w:pStyle w:val="Normalny"/>
      </w:pPr>
      <w:r>
        <w:t>6. Uczeń ma prawo wykonania danego ćwiczenia stosownie do swoich możliwości, np. obniżona wysokość    przyrządu.</w:t>
      </w:r>
    </w:p>
    <w:p w:rsidR="00F2132F" w:rsidRDefault="00C25334">
      <w:pPr>
        <w:pStyle w:val="Normalny"/>
      </w:pPr>
      <w:r>
        <w:t>7. Po dłuższej absencji chorobowej lub innej związanej, np. z sytuacją rodzinną, uczeń nie ma o</w:t>
      </w:r>
      <w:r>
        <w:t>bowiązku zaliczenia programu, który był realizowany w tym okresie.</w:t>
      </w:r>
    </w:p>
    <w:p w:rsidR="00F2132F" w:rsidRDefault="00C25334">
      <w:pPr>
        <w:pStyle w:val="Normalny"/>
      </w:pPr>
      <w:r>
        <w:t>8. Sytuacja wymieniona w punkcie 7 nie powoduje obniżenia oceny.</w:t>
      </w:r>
    </w:p>
    <w:p w:rsidR="00F2132F" w:rsidRDefault="00F2132F">
      <w:pPr>
        <w:pStyle w:val="Normalny"/>
        <w:tabs>
          <w:tab w:val="left" w:pos="6720"/>
        </w:tabs>
        <w:ind w:left="720"/>
      </w:pPr>
    </w:p>
    <w:p w:rsidR="00F2132F" w:rsidRDefault="00F2132F">
      <w:pPr>
        <w:pStyle w:val="Normalny"/>
        <w:tabs>
          <w:tab w:val="left" w:pos="6720"/>
        </w:tabs>
        <w:ind w:left="720"/>
      </w:pPr>
    </w:p>
    <w:p w:rsidR="00F2132F" w:rsidRDefault="00F2132F">
      <w:pPr>
        <w:pStyle w:val="Normalny"/>
        <w:tabs>
          <w:tab w:val="left" w:pos="6720"/>
        </w:tabs>
        <w:ind w:left="720"/>
      </w:pPr>
    </w:p>
    <w:p w:rsidR="00F2132F" w:rsidRDefault="00F2132F">
      <w:pPr>
        <w:pStyle w:val="Normalny"/>
        <w:tabs>
          <w:tab w:val="left" w:pos="6720"/>
        </w:tabs>
        <w:ind w:left="720"/>
      </w:pPr>
    </w:p>
    <w:p w:rsidR="00F2132F" w:rsidRDefault="00F2132F">
      <w:pPr>
        <w:pStyle w:val="Normalny"/>
        <w:tabs>
          <w:tab w:val="left" w:pos="6720"/>
        </w:tabs>
        <w:ind w:left="720"/>
      </w:pPr>
    </w:p>
    <w:p w:rsidR="00F2132F" w:rsidRDefault="00C25334">
      <w:pPr>
        <w:pStyle w:val="Normalny"/>
        <w:tabs>
          <w:tab w:val="left" w:pos="7484"/>
        </w:tabs>
      </w:pPr>
      <w:r>
        <w:t xml:space="preserve">                                                                                                                </w:t>
      </w:r>
      <w:r>
        <w:rPr>
          <w:rStyle w:val="Domylnaczcionkaakapitu"/>
          <w:i/>
        </w:rPr>
        <w:t>nauczyc</w:t>
      </w:r>
      <w:r>
        <w:rPr>
          <w:rStyle w:val="Domylnaczcionkaakapitu"/>
          <w:i/>
        </w:rPr>
        <w:t>iel wychowania fizycznego</w:t>
      </w:r>
    </w:p>
    <w:p w:rsidR="00F2132F" w:rsidRDefault="00C25334">
      <w:pPr>
        <w:pStyle w:val="Normalny"/>
        <w:tabs>
          <w:tab w:val="left" w:pos="6753"/>
        </w:tabs>
      </w:pPr>
      <w:r>
        <w:rPr>
          <w:rStyle w:val="Domylnaczcionkaakapitu"/>
          <w:i/>
        </w:rPr>
        <w:t xml:space="preserve">                                                                                                                Łukasz Jaworski</w:t>
      </w:r>
    </w:p>
    <w:sectPr w:rsidR="00F2132F">
      <w:footerReference w:type="default" r:id="rId7"/>
      <w:pgSz w:w="11906" w:h="16838"/>
      <w:pgMar w:top="360" w:right="567" w:bottom="765" w:left="567" w:header="708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5334">
      <w:r>
        <w:separator/>
      </w:r>
    </w:p>
  </w:endnote>
  <w:endnote w:type="continuationSeparator" w:id="0">
    <w:p w:rsidR="00000000" w:rsidRDefault="00C25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F4B" w:rsidRDefault="00C25334">
    <w:pPr>
      <w:pStyle w:val="Stopka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6751316</wp:posOffset>
              </wp:positionH>
              <wp:positionV relativeFrom="paragraph">
                <wp:posOffset>-278133</wp:posOffset>
              </wp:positionV>
              <wp:extent cx="150491" cy="172721"/>
              <wp:effectExtent l="0" t="0" r="0" b="0"/>
              <wp:wrapSquare wrapText="largest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491" cy="17272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063F4B" w:rsidRDefault="00C25334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6pt;margin-top:-21.9pt;width:11.85pt;height:13.6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" stroked="f">
              <v:fill opacity="0"/>
              <v:textbox inset="0,0,0,0">
                <w:txbxContent>
                  <w:p w:rsidR="00063F4B" w:rsidRDefault="00C25334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630</wp:posOffset>
              </wp:positionV>
              <wp:extent cx="240660" cy="172721"/>
              <wp:effectExtent l="0" t="0" r="0" b="0"/>
              <wp:wrapSquare wrapText="largest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660" cy="17272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063F4B" w:rsidRDefault="00C25334">
                          <w:pPr>
                            <w:pStyle w:val="Stopka"/>
                            <w:ind w:right="360"/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7" type="#_x0000_t202" style="position:absolute;margin-left:0;margin-top:.05pt;width:18.95pt;height:13.6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" stroked="f">
              <v:fill opacity="0"/>
              <v:textbox inset="0,0,0,0">
                <w:txbxContent>
                  <w:p w:rsidR="00063F4B" w:rsidRDefault="00C25334">
                    <w:pPr>
                      <w:pStyle w:val="Stopka"/>
                      <w:ind w:right="360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5334">
      <w:r>
        <w:rPr>
          <w:color w:val="000000"/>
        </w:rPr>
        <w:separator/>
      </w:r>
    </w:p>
  </w:footnote>
  <w:footnote w:type="continuationSeparator" w:id="0">
    <w:p w:rsidR="00000000" w:rsidRDefault="00C25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7D22"/>
    <w:multiLevelType w:val="multilevel"/>
    <w:tmpl w:val="B5D6843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04597DE9"/>
    <w:multiLevelType w:val="multilevel"/>
    <w:tmpl w:val="755A7A5C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04E316A4"/>
    <w:multiLevelType w:val="multilevel"/>
    <w:tmpl w:val="9AD08AA8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05C87C90"/>
    <w:multiLevelType w:val="multilevel"/>
    <w:tmpl w:val="0532BF2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0A86702F"/>
    <w:multiLevelType w:val="multilevel"/>
    <w:tmpl w:val="2EA4983C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0B9D41C4"/>
    <w:multiLevelType w:val="multilevel"/>
    <w:tmpl w:val="789C9020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0FA71EBE"/>
    <w:multiLevelType w:val="multilevel"/>
    <w:tmpl w:val="1D94320E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11AE7EAD"/>
    <w:multiLevelType w:val="multilevel"/>
    <w:tmpl w:val="20328EA2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166970FF"/>
    <w:multiLevelType w:val="multilevel"/>
    <w:tmpl w:val="84D07F46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1B2F1908"/>
    <w:multiLevelType w:val="multilevel"/>
    <w:tmpl w:val="D602C922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" w15:restartNumberingAfterBreak="0">
    <w:nsid w:val="216A20FD"/>
    <w:multiLevelType w:val="multilevel"/>
    <w:tmpl w:val="84F09002"/>
    <w:lvl w:ilvl="0">
      <w:numFmt w:val="bullet"/>
      <w:lvlText w:val=""/>
      <w:lvlJc w:val="left"/>
      <w:pPr>
        <w:ind w:left="786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21882473"/>
    <w:multiLevelType w:val="multilevel"/>
    <w:tmpl w:val="F648C3DC"/>
    <w:lvl w:ilvl="0">
      <w:start w:val="1"/>
      <w:numFmt w:val="decimal"/>
      <w:lvlText w:val="%1-"/>
      <w:lvlJc w:val="left"/>
      <w:pPr>
        <w:ind w:left="4728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 w15:restartNumberingAfterBreak="0">
    <w:nsid w:val="23BC0D47"/>
    <w:multiLevelType w:val="multilevel"/>
    <w:tmpl w:val="3E1418FC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3" w15:restartNumberingAfterBreak="0">
    <w:nsid w:val="25252523"/>
    <w:multiLevelType w:val="multilevel"/>
    <w:tmpl w:val="AD0C4954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4" w15:restartNumberingAfterBreak="0">
    <w:nsid w:val="28015831"/>
    <w:multiLevelType w:val="multilevel"/>
    <w:tmpl w:val="4114F94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5" w15:restartNumberingAfterBreak="0">
    <w:nsid w:val="324F2C74"/>
    <w:multiLevelType w:val="multilevel"/>
    <w:tmpl w:val="1E18D36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6" w15:restartNumberingAfterBreak="0">
    <w:nsid w:val="35F40F60"/>
    <w:multiLevelType w:val="multilevel"/>
    <w:tmpl w:val="222A2C30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7" w15:restartNumberingAfterBreak="0">
    <w:nsid w:val="36C011FC"/>
    <w:multiLevelType w:val="multilevel"/>
    <w:tmpl w:val="6CF0AC9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8" w15:restartNumberingAfterBreak="0">
    <w:nsid w:val="38CB7695"/>
    <w:multiLevelType w:val="multilevel"/>
    <w:tmpl w:val="F8047AE2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9" w15:restartNumberingAfterBreak="0">
    <w:nsid w:val="3A940B7C"/>
    <w:multiLevelType w:val="multilevel"/>
    <w:tmpl w:val="759C5D9E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0" w15:restartNumberingAfterBreak="0">
    <w:nsid w:val="47182145"/>
    <w:multiLevelType w:val="multilevel"/>
    <w:tmpl w:val="2F7651B8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1" w15:restartNumberingAfterBreak="0">
    <w:nsid w:val="4B4F6A4C"/>
    <w:multiLevelType w:val="multilevel"/>
    <w:tmpl w:val="82B266C0"/>
    <w:lvl w:ilvl="0">
      <w:numFmt w:val="bullet"/>
      <w:lvlText w:val=""/>
      <w:lvlJc w:val="left"/>
      <w:pPr>
        <w:ind w:left="644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2" w15:restartNumberingAfterBreak="0">
    <w:nsid w:val="51D63D0A"/>
    <w:multiLevelType w:val="multilevel"/>
    <w:tmpl w:val="F7A8958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3" w15:restartNumberingAfterBreak="0">
    <w:nsid w:val="53757EB7"/>
    <w:multiLevelType w:val="multilevel"/>
    <w:tmpl w:val="F442159A"/>
    <w:lvl w:ilvl="0">
      <w:numFmt w:val="bullet"/>
      <w:lvlText w:val=""/>
      <w:lvlJc w:val="left"/>
      <w:pPr>
        <w:ind w:left="644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4" w15:restartNumberingAfterBreak="0">
    <w:nsid w:val="54190312"/>
    <w:multiLevelType w:val="multilevel"/>
    <w:tmpl w:val="0E0C3936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5" w15:restartNumberingAfterBreak="0">
    <w:nsid w:val="546035E9"/>
    <w:multiLevelType w:val="multilevel"/>
    <w:tmpl w:val="F82A2C4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55916483"/>
    <w:multiLevelType w:val="multilevel"/>
    <w:tmpl w:val="77380858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7" w15:restartNumberingAfterBreak="0">
    <w:nsid w:val="5BE226A2"/>
    <w:multiLevelType w:val="multilevel"/>
    <w:tmpl w:val="8EBC4DFC"/>
    <w:lvl w:ilvl="0">
      <w:numFmt w:val="bullet"/>
      <w:lvlText w:val=""/>
      <w:lvlJc w:val="left"/>
      <w:pPr>
        <w:ind w:left="644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8" w15:restartNumberingAfterBreak="0">
    <w:nsid w:val="5EE8429B"/>
    <w:multiLevelType w:val="multilevel"/>
    <w:tmpl w:val="065EA5E0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9" w15:restartNumberingAfterBreak="0">
    <w:nsid w:val="60526EAA"/>
    <w:multiLevelType w:val="multilevel"/>
    <w:tmpl w:val="6DE8CE70"/>
    <w:lvl w:ilvl="0">
      <w:start w:val="4"/>
      <w:numFmt w:val="lowerLetter"/>
      <w:lvlText w:val="%1)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0" w15:restartNumberingAfterBreak="0">
    <w:nsid w:val="60A60E85"/>
    <w:multiLevelType w:val="multilevel"/>
    <w:tmpl w:val="4BD4723E"/>
    <w:lvl w:ilvl="0">
      <w:numFmt w:val="bullet"/>
      <w:lvlText w:val=""/>
      <w:lvlJc w:val="left"/>
      <w:pPr>
        <w:ind w:left="720" w:hanging="360"/>
      </w:pPr>
      <w:rPr>
        <w:rFonts w:ascii="Wingdings" w:hAnsi="Wingdings" w:cs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1" w15:restartNumberingAfterBreak="0">
    <w:nsid w:val="66341F9C"/>
    <w:multiLevelType w:val="multilevel"/>
    <w:tmpl w:val="911200A2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2" w15:restartNumberingAfterBreak="0">
    <w:nsid w:val="6CED7C99"/>
    <w:multiLevelType w:val="multilevel"/>
    <w:tmpl w:val="A1CEDB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3" w15:restartNumberingAfterBreak="0">
    <w:nsid w:val="6ED374CA"/>
    <w:multiLevelType w:val="multilevel"/>
    <w:tmpl w:val="6BAC06BE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4" w15:restartNumberingAfterBreak="0">
    <w:nsid w:val="6FE740AE"/>
    <w:multiLevelType w:val="multilevel"/>
    <w:tmpl w:val="0ED0A99A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5" w15:restartNumberingAfterBreak="0">
    <w:nsid w:val="71BD253E"/>
    <w:multiLevelType w:val="multilevel"/>
    <w:tmpl w:val="E4622B8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6" w15:restartNumberingAfterBreak="0">
    <w:nsid w:val="7CAB04AA"/>
    <w:multiLevelType w:val="multilevel"/>
    <w:tmpl w:val="32A65D56"/>
    <w:lvl w:ilvl="0">
      <w:numFmt w:val="bullet"/>
      <w:lvlText w:val=""/>
      <w:lvlJc w:val="left"/>
      <w:pPr>
        <w:ind w:left="644" w:hanging="36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1"/>
  </w:num>
  <w:num w:numId="2">
    <w:abstractNumId w:val="16"/>
  </w:num>
  <w:num w:numId="3">
    <w:abstractNumId w:val="25"/>
  </w:num>
  <w:num w:numId="4">
    <w:abstractNumId w:val="2"/>
  </w:num>
  <w:num w:numId="5">
    <w:abstractNumId w:val="17"/>
  </w:num>
  <w:num w:numId="6">
    <w:abstractNumId w:val="8"/>
  </w:num>
  <w:num w:numId="7">
    <w:abstractNumId w:val="9"/>
  </w:num>
  <w:num w:numId="8">
    <w:abstractNumId w:val="10"/>
  </w:num>
  <w:num w:numId="9">
    <w:abstractNumId w:val="30"/>
  </w:num>
  <w:num w:numId="10">
    <w:abstractNumId w:val="27"/>
  </w:num>
  <w:num w:numId="11">
    <w:abstractNumId w:val="21"/>
  </w:num>
  <w:num w:numId="12">
    <w:abstractNumId w:val="36"/>
  </w:num>
  <w:num w:numId="13">
    <w:abstractNumId w:val="23"/>
  </w:num>
  <w:num w:numId="14">
    <w:abstractNumId w:val="24"/>
  </w:num>
  <w:num w:numId="15">
    <w:abstractNumId w:val="20"/>
  </w:num>
  <w:num w:numId="16">
    <w:abstractNumId w:val="32"/>
  </w:num>
  <w:num w:numId="17">
    <w:abstractNumId w:val="6"/>
  </w:num>
  <w:num w:numId="18">
    <w:abstractNumId w:val="18"/>
  </w:num>
  <w:num w:numId="19">
    <w:abstractNumId w:val="29"/>
  </w:num>
  <w:num w:numId="20">
    <w:abstractNumId w:val="26"/>
  </w:num>
  <w:num w:numId="21">
    <w:abstractNumId w:val="13"/>
  </w:num>
  <w:num w:numId="22">
    <w:abstractNumId w:val="22"/>
  </w:num>
  <w:num w:numId="23">
    <w:abstractNumId w:val="4"/>
  </w:num>
  <w:num w:numId="24">
    <w:abstractNumId w:val="1"/>
  </w:num>
  <w:num w:numId="25">
    <w:abstractNumId w:val="5"/>
  </w:num>
  <w:num w:numId="26">
    <w:abstractNumId w:val="15"/>
  </w:num>
  <w:num w:numId="27">
    <w:abstractNumId w:val="35"/>
  </w:num>
  <w:num w:numId="28">
    <w:abstractNumId w:val="3"/>
  </w:num>
  <w:num w:numId="29">
    <w:abstractNumId w:val="7"/>
  </w:num>
  <w:num w:numId="30">
    <w:abstractNumId w:val="34"/>
  </w:num>
  <w:num w:numId="31">
    <w:abstractNumId w:val="33"/>
  </w:num>
  <w:num w:numId="32">
    <w:abstractNumId w:val="19"/>
  </w:num>
  <w:num w:numId="33">
    <w:abstractNumId w:val="0"/>
  </w:num>
  <w:num w:numId="34">
    <w:abstractNumId w:val="31"/>
  </w:num>
  <w:num w:numId="35">
    <w:abstractNumId w:val="28"/>
  </w:num>
  <w:num w:numId="36">
    <w:abstractNumId w:val="1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F2132F"/>
    <w:rsid w:val="00C25334"/>
    <w:rsid w:val="00F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3C73299-B520-46D6-BAA6-5B95788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gwek3">
    <w:name w:val="Nagłówek 3"/>
    <w:basedOn w:val="Normalny"/>
    <w:next w:val="Normalny"/>
    <w:pPr>
      <w:keepNext/>
      <w:spacing w:before="240" w:after="60" w:line="276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customStyle="1" w:styleId="Normalny">
    <w:name w:val="Normalny"/>
    <w:pPr>
      <w:suppressAutoHyphens/>
    </w:pPr>
    <w:rPr>
      <w:sz w:val="24"/>
      <w:szCs w:val="24"/>
      <w:lang w:eastAsia="ar-SA"/>
    </w:rPr>
  </w:style>
  <w:style w:type="character" w:customStyle="1" w:styleId="Domylnaczcionkaakapitu">
    <w:name w:val="Domyślna czcionka akapitu"/>
  </w:style>
  <w:style w:type="character" w:customStyle="1" w:styleId="WW8Num4z0">
    <w:name w:val="WW8Num4z0"/>
    <w:rPr>
      <w:rFonts w:ascii="Wingdings" w:hAnsi="Wingdings" w:cs="Wingdings"/>
      <w:sz w:val="28"/>
      <w:szCs w:val="28"/>
    </w:rPr>
  </w:style>
  <w:style w:type="character" w:customStyle="1" w:styleId="WW8Num5z0">
    <w:name w:val="WW8Num5z0"/>
    <w:rPr>
      <w:rFonts w:ascii="Wingdings" w:hAnsi="Wingdings" w:cs="Wingdings"/>
      <w:sz w:val="28"/>
      <w:szCs w:val="28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  <w:sz w:val="28"/>
      <w:szCs w:val="28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  <w:sz w:val="28"/>
      <w:szCs w:val="28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Symbol" w:hAnsi="Symbol" w:cs="Symbol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Wingdings" w:hAnsi="Wingdings" w:cs="Wingdings"/>
      <w:sz w:val="28"/>
      <w:szCs w:val="28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Wingdings" w:hAnsi="Wingdings" w:cs="Wingdings"/>
      <w:sz w:val="28"/>
      <w:szCs w:val="28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Wingdings" w:hAnsi="Wingdings" w:cs="Wingdings"/>
      <w:sz w:val="28"/>
      <w:szCs w:val="28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Wingdings" w:hAnsi="Wingdings" w:cs="Wingdings"/>
      <w:sz w:val="28"/>
      <w:szCs w:val="28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Wingdings" w:hAnsi="Wingdings" w:cs="Wingdings"/>
      <w:sz w:val="28"/>
      <w:szCs w:val="28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Wingdings" w:hAnsi="Wingdings" w:cs="Wingdings"/>
      <w:sz w:val="28"/>
      <w:szCs w:val="28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Wingdings" w:hAnsi="Wingdings" w:cs="Wingdings"/>
      <w:sz w:val="28"/>
      <w:szCs w:val="28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2z0">
    <w:name w:val="WW8Num32z0"/>
    <w:rPr>
      <w:rFonts w:ascii="Wingdings" w:hAnsi="Wingdings" w:cs="Wingdings"/>
      <w:sz w:val="28"/>
      <w:szCs w:val="28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  <w:rPr>
      <w:rFonts w:ascii="Wingdings" w:hAnsi="Wingdings" w:cs="Wingdings"/>
      <w:sz w:val="28"/>
      <w:szCs w:val="28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3">
    <w:name w:val="WW8Num34z3"/>
    <w:rPr>
      <w:rFonts w:ascii="Symbol" w:hAnsi="Symbol" w:cs="Symbol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7z0">
    <w:name w:val="WW8Num37z0"/>
    <w:rPr>
      <w:rFonts w:ascii="Wingdings" w:hAnsi="Wingdings" w:cs="Wingdings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  <w:rPr>
      <w:rFonts w:ascii="Wingdings" w:hAnsi="Wingdings" w:cs="Wingdings"/>
      <w:sz w:val="28"/>
      <w:szCs w:val="28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3">
    <w:name w:val="WW8Num38z3"/>
    <w:rPr>
      <w:rFonts w:ascii="Symbol" w:hAnsi="Symbol" w:cs="Symbol"/>
    </w:rPr>
  </w:style>
  <w:style w:type="character" w:customStyle="1" w:styleId="WW8Num39z0">
    <w:name w:val="WW8Num39z0"/>
    <w:rPr>
      <w:rFonts w:ascii="Symbol" w:hAnsi="Symbol" w:cs="Symbol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Wingdings" w:hAnsi="Wingdings" w:cs="Wingdings"/>
      <w:sz w:val="28"/>
      <w:szCs w:val="28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3">
    <w:name w:val="WW8Num40z3"/>
    <w:rPr>
      <w:rFonts w:ascii="Symbol" w:hAnsi="Symbol" w:cs="Symbol"/>
    </w:rPr>
  </w:style>
  <w:style w:type="character" w:customStyle="1" w:styleId="WW8Num41z0">
    <w:name w:val="WW8Num41z0"/>
    <w:rPr>
      <w:rFonts w:ascii="Wingdings" w:hAnsi="Wingdings" w:cs="Wingdings"/>
      <w:sz w:val="28"/>
      <w:szCs w:val="28"/>
    </w:rPr>
  </w:style>
  <w:style w:type="character" w:customStyle="1" w:styleId="WW8Num41z1">
    <w:name w:val="WW8Num41z1"/>
    <w:rPr>
      <w:rFonts w:ascii="Courier New" w:hAnsi="Courier New" w:cs="Courier New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Wingdings" w:hAnsi="Wingdings" w:cs="Wingdings"/>
      <w:sz w:val="28"/>
      <w:szCs w:val="28"/>
    </w:rPr>
  </w:style>
  <w:style w:type="character" w:customStyle="1" w:styleId="WW8Num42z1">
    <w:name w:val="WW8Num42z1"/>
    <w:rPr>
      <w:rFonts w:ascii="Courier New" w:hAnsi="Courier New" w:cs="Courier New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hAnsi="Symbol" w:cs="Symbol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ascii="Wingdings" w:hAnsi="Wingdings" w:cs="Wingdings"/>
      <w:sz w:val="28"/>
      <w:szCs w:val="28"/>
    </w:rPr>
  </w:style>
  <w:style w:type="character" w:customStyle="1" w:styleId="WW8Num44z1">
    <w:name w:val="WW8Num44z1"/>
    <w:rPr>
      <w:rFonts w:ascii="Courier New" w:hAnsi="Courier New" w:cs="Courier New"/>
    </w:rPr>
  </w:style>
  <w:style w:type="character" w:customStyle="1" w:styleId="WW8Num44z3">
    <w:name w:val="WW8Num44z3"/>
    <w:rPr>
      <w:rFonts w:ascii="Symbol" w:hAnsi="Symbol" w:cs="Symbol"/>
    </w:rPr>
  </w:style>
  <w:style w:type="character" w:customStyle="1" w:styleId="WW8Num46z0">
    <w:name w:val="WW8Num46z0"/>
    <w:rPr>
      <w:rFonts w:ascii="Wingdings" w:hAnsi="Wingdings" w:cs="Wingdings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47z0">
    <w:name w:val="WW8Num47z0"/>
    <w:rPr>
      <w:rFonts w:ascii="Wingdings" w:hAnsi="Wingdings" w:cs="Wingdings"/>
    </w:rPr>
  </w:style>
  <w:style w:type="character" w:customStyle="1" w:styleId="WW8Num47z1">
    <w:name w:val="WW8Num47z1"/>
    <w:rPr>
      <w:rFonts w:ascii="Courier New" w:hAnsi="Courier New" w:cs="Courier New"/>
    </w:rPr>
  </w:style>
  <w:style w:type="character" w:customStyle="1" w:styleId="WW8Num47z3">
    <w:name w:val="WW8Num47z3"/>
    <w:rPr>
      <w:rFonts w:ascii="Symbol" w:hAnsi="Symbol" w:cs="Symbol"/>
    </w:rPr>
  </w:style>
  <w:style w:type="character" w:customStyle="1" w:styleId="Domylnaczcionkaakapitu3">
    <w:name w:val="Domyślna czcionka akapitu3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Domylnaczcionkaakapitu2">
    <w:name w:val="Domyślna czcionka akapitu2"/>
  </w:style>
  <w:style w:type="character" w:customStyle="1" w:styleId="WW8Num1z0">
    <w:name w:val="WW8Num1z0"/>
    <w:rPr>
      <w:rFonts w:ascii="Wingdings" w:hAnsi="Wingdings" w:cs="Wingdings"/>
      <w:sz w:val="28"/>
      <w:szCs w:val="28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hAnsi="Times New Roman" w:cs="Times New Roman"/>
      <w:b w:val="0"/>
      <w:i w:val="0"/>
      <w:sz w:val="24"/>
      <w:u w:val="none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3z0">
    <w:name w:val="WW8Num13z0"/>
    <w:rPr>
      <w:rFonts w:ascii="Wingdings" w:hAnsi="Wingdings" w:cs="Wingdings"/>
      <w:sz w:val="28"/>
      <w:szCs w:val="28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5z0">
    <w:name w:val="WW8Num15z0"/>
    <w:rPr>
      <w:rFonts w:ascii="Wingdings" w:hAnsi="Wingdings" w:cs="Wingdings"/>
      <w:sz w:val="28"/>
      <w:szCs w:val="28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  <w:sz w:val="28"/>
      <w:szCs w:val="28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Wingdings" w:hAnsi="Wingdings" w:cs="Wingdings"/>
      <w:sz w:val="28"/>
      <w:szCs w:val="28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Wingdings" w:hAnsi="Wingdings" w:cs="Wingdings"/>
      <w:sz w:val="28"/>
      <w:szCs w:val="28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Wingdings" w:hAnsi="Wingdings" w:cs="Wingdings"/>
      <w:sz w:val="28"/>
      <w:szCs w:val="28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6z3">
    <w:name w:val="WW8Num36z3"/>
    <w:rPr>
      <w:rFonts w:ascii="Symbol" w:hAnsi="Symbol" w:cs="Symbol"/>
    </w:rPr>
  </w:style>
  <w:style w:type="character" w:customStyle="1" w:styleId="WW8Num38z2">
    <w:name w:val="WW8Num38z2"/>
    <w:rPr>
      <w:rFonts w:ascii="Wingdings" w:hAnsi="Wingdings" w:cs="Wingdings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2">
    <w:name w:val="WW8Num41z2"/>
    <w:rPr>
      <w:rFonts w:ascii="Wingdings" w:hAnsi="Wingdings" w:cs="Wingdings"/>
    </w:rPr>
  </w:style>
  <w:style w:type="character" w:customStyle="1" w:styleId="WW8Num42z2">
    <w:name w:val="WW8Num42z2"/>
    <w:rPr>
      <w:rFonts w:ascii="Wingdings" w:hAnsi="Wingdings" w:cs="Wingdings"/>
    </w:rPr>
  </w:style>
  <w:style w:type="character" w:customStyle="1" w:styleId="WW8Num43z2">
    <w:name w:val="WW8Num43z2"/>
    <w:rPr>
      <w:rFonts w:ascii="Wingdings" w:hAnsi="Wingdings" w:cs="Wingdings"/>
    </w:rPr>
  </w:style>
  <w:style w:type="character" w:customStyle="1" w:styleId="WW8Num44z2">
    <w:name w:val="WW8Num44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Numerstrony">
    <w:name w:val="Numer strony"/>
    <w:basedOn w:val="Domylnaczcionkaakapitu1"/>
  </w:style>
  <w:style w:type="character" w:customStyle="1" w:styleId="Znakiprzypiswdolnych">
    <w:name w:val="Znaki przypisów dolnych"/>
    <w:rPr>
      <w:position w:val="0"/>
      <w:vertAlign w:val="superscript"/>
    </w:rPr>
  </w:style>
  <w:style w:type="character" w:customStyle="1" w:styleId="Nagwek3Znak">
    <w:name w:val="Nagłówek 3 Znak"/>
    <w:rPr>
      <w:rFonts w:ascii="Cambria" w:hAnsi="Cambria" w:cs="Cambria"/>
      <w:b/>
      <w:bCs/>
      <w:sz w:val="26"/>
      <w:szCs w:val="26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customStyle="1" w:styleId="PodtytuZnak">
    <w:name w:val="Podtytuł Znak"/>
    <w:rPr>
      <w:rFonts w:ascii="Cambria" w:hAnsi="Cambria" w:cs="Cambria"/>
      <w:sz w:val="24"/>
      <w:szCs w:val="24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kstpodstawowy">
    <w:name w:val="Tekst podstawowy"/>
    <w:basedOn w:val="Normalny"/>
    <w:pPr>
      <w:spacing w:after="120"/>
    </w:pPr>
  </w:style>
  <w:style w:type="paragraph" w:customStyle="1" w:styleId="Lista">
    <w:name w:val="Lista"/>
    <w:basedOn w:val="Tekstpodstawowy"/>
    <w:rPr>
      <w:rFonts w:cs="Mangal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Stopka">
    <w:name w:val="Stopka"/>
    <w:basedOn w:val="Normalny"/>
    <w:pPr>
      <w:tabs>
        <w:tab w:val="center" w:pos="4536"/>
        <w:tab w:val="right" w:pos="9072"/>
      </w:tabs>
    </w:pPr>
  </w:style>
  <w:style w:type="paragraph" w:customStyle="1" w:styleId="Tekstprzypisudolnego">
    <w:name w:val="Tekst przypisu dolnego"/>
    <w:basedOn w:val="Normalny"/>
    <w:rPr>
      <w:sz w:val="20"/>
      <w:szCs w:val="20"/>
    </w:rPr>
  </w:style>
  <w:style w:type="paragraph" w:customStyle="1" w:styleId="Nagwek">
    <w:name w:val="Nagłówek"/>
    <w:basedOn w:val="Normalny"/>
    <w:pPr>
      <w:tabs>
        <w:tab w:val="center" w:pos="4536"/>
        <w:tab w:val="right" w:pos="9072"/>
      </w:tabs>
    </w:pPr>
  </w:style>
  <w:style w:type="paragraph" w:customStyle="1" w:styleId="NormalnyWeb">
    <w:name w:val="Normalny (Web)"/>
    <w:basedOn w:val="Normalny"/>
    <w:pPr>
      <w:spacing w:before="280" w:after="280"/>
      <w:ind w:left="60"/>
    </w:pPr>
    <w:rPr>
      <w:rFonts w:ascii="Verdana" w:hAnsi="Verdana" w:cs="Verdana"/>
      <w:color w:val="000000"/>
      <w:sz w:val="17"/>
      <w:szCs w:val="17"/>
    </w:rPr>
  </w:style>
  <w:style w:type="paragraph" w:customStyle="1" w:styleId="Tekstpodstawowywcity">
    <w:name w:val="Tekst podstawowy wcięty"/>
    <w:basedOn w:val="Normalny"/>
    <w:pPr>
      <w:ind w:left="1080"/>
      <w:jc w:val="both"/>
    </w:pPr>
  </w:style>
  <w:style w:type="paragraph" w:customStyle="1" w:styleId="Podtytu">
    <w:name w:val="Podtytuł"/>
    <w:basedOn w:val="Normalny"/>
    <w:next w:val="Normalny"/>
    <w:pPr>
      <w:spacing w:after="60" w:line="276" w:lineRule="auto"/>
      <w:jc w:val="center"/>
    </w:pPr>
    <w:rPr>
      <w:rFonts w:ascii="Cambria" w:hAnsi="Cambria" w:cs="Cambri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4012</Words>
  <Characters>22874</Characters>
  <Application>Microsoft Office Word</Application>
  <DocSecurity>4</DocSecurity>
  <Lines>190</Lines>
  <Paragraphs>53</Paragraphs>
  <ScaleCrop>false</ScaleCrop>
  <Company/>
  <LinksUpToDate>false</LinksUpToDate>
  <CharactersWithSpaces>26833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z wychowania fizycznego w Szkole Podstawowej w Kostrzycy</dc:title>
  <dc:subject/>
  <dc:creator>ppp</dc:creator>
  <cp:lastModifiedBy>word</cp:lastModifiedBy>
  <cp:revision>2</cp:revision>
  <cp:lastPrinted>2018-09-19T05:20:00Z</cp:lastPrinted>
  <dcterms:created xsi:type="dcterms:W3CDTF">2026-10-04T12:28:00Z</dcterms:created>
  <dcterms:modified xsi:type="dcterms:W3CDTF">2026-10-04T12:28:00Z</dcterms:modified>
</cp:coreProperties>
</file>